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9"/>
  <w:body>
    <w:p w:rsidR="00AB2598" w:rsidRDefault="00947BB1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947BB1">
        <w:rPr>
          <w:rFonts w:ascii="Arial" w:hAnsi="Arial" w:cs="Arial"/>
          <w:b/>
          <w:bCs/>
          <w:sz w:val="28"/>
          <w:szCs w:val="28"/>
        </w:rPr>
        <w:t>3.1.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KAKO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TVARI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PUTUJU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KROZ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MOJE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TIJELO</w:t>
      </w:r>
    </w:p>
    <w:p w:rsidR="00947BB1" w:rsidRPr="00947BB1" w:rsidRDefault="00947BB1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Čovjekovim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krvnim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žilama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neprestano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kruži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neprekidno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radi.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947BB1">
        <w:rPr>
          <w:rFonts w:ascii="Arial" w:hAnsi="Arial" w:cs="Arial"/>
          <w:b/>
          <w:bCs/>
          <w:sz w:val="28"/>
          <w:szCs w:val="28"/>
        </w:rPr>
        <w:t>Kako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je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građena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mišićna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pumpa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koja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je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važna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za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život?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Srce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mišićna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pumpa.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radi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bez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utjecaja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naše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volje.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počinje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kucati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još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majčinoj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utrobi,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nego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što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rodimo,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prestane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radom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trenutku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smrti.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Veličine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stisnute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šake,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smješteno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središnjem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dijelu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prsne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šupljine.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Unutrašnjost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čovjeka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podijeljena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četiri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dijela.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Dvije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pretklijetke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tijela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dvije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veće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klijetke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Između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pretklijetki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klijetki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postoje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srčani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proofErr w:type="spellStart"/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zalistci</w:t>
      </w:r>
      <w:proofErr w:type="spellEnd"/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sprječavaju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vraćanje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suprotnome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smjeru.</w:t>
      </w:r>
    </w:p>
    <w:p w:rsidR="00726ABB" w:rsidRDefault="00947BB1" w:rsidP="00947BB1">
      <w:pPr>
        <w:spacing w:after="0" w:line="48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hr-HR"/>
        </w:rPr>
        <w:drawing>
          <wp:inline distT="0" distB="0" distL="0" distR="0">
            <wp:extent cx="5028438" cy="2657610"/>
            <wp:effectExtent l="19050" t="0" r="762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98" cy="265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BB1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726ABB" w:rsidRPr="00726ABB" w:rsidRDefault="00726ABB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26ABB">
        <w:rPr>
          <w:rFonts w:ascii="Arial" w:hAnsi="Arial" w:cs="Arial"/>
          <w:sz w:val="28"/>
          <w:szCs w:val="28"/>
          <w:highlight w:val="yellow"/>
        </w:rPr>
        <w:t>1. Građa srca: a) vanjska, b) unutrašnja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lastRenderedPageBreak/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stanju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mirovanja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odrasla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čovjeka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60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80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ritmičkih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otkucaja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minuti.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djece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brže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kuca.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Također,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brži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otkucaji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tijekom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pojačanih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aktivnosti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organizma,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primjerice,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tijekom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sportskih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aktivnosti,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težeg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fizičkog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rada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ili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kad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nas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strah.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Tako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svaka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stanica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dobiva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više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hranjivih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kisika.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Time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oslobađa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više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energije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koja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potrebna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tijelu.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726ABB" w:rsidRDefault="00726ABB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947BB1">
        <w:rPr>
          <w:rFonts w:ascii="Arial" w:hAnsi="Arial" w:cs="Arial"/>
          <w:b/>
          <w:bCs/>
          <w:sz w:val="28"/>
          <w:szCs w:val="28"/>
        </w:rPr>
        <w:t>U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zatvorenom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sustavu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Stezanjem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potiskuje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klijetki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krvne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žile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Žile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odvode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arterije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One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dovode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nazivaju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venama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Među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njima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nalaze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vrlo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tanke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povezuju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–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kapilare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jednom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arterijom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odlazi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prema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plućima,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drugom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prema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ostalim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dijelovima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tijela.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Krvne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žile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razgranate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cijelom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tijelu.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dovode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svih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stanica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tijelu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odvode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stanica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prema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srcu.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Kad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opusti,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vena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njega.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Takav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zatvoren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sustav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kolanja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zatvorenim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sustavom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čine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arterije,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kapilare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vene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nazivamo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krvotok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</w:p>
    <w:p w:rsidR="00726ABB" w:rsidRDefault="00726ABB">
      <w:pPr>
        <w:suppressAutoHyphens w:val="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br w:type="page"/>
      </w:r>
    </w:p>
    <w:p w:rsidR="00726ABB" w:rsidRDefault="00726ABB" w:rsidP="00947BB1">
      <w:pPr>
        <w:spacing w:after="0" w:line="480" w:lineRule="auto"/>
        <w:rPr>
          <w:rStyle w:val="Zadanifontodlomka"/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238375" cy="5076825"/>
            <wp:effectExtent l="19050" t="0" r="9525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</w:t>
      </w:r>
    </w:p>
    <w:p w:rsidR="00726ABB" w:rsidRPr="00726ABB" w:rsidRDefault="00726ABB" w:rsidP="00947BB1">
      <w:pPr>
        <w:spacing w:after="0" w:line="480" w:lineRule="auto"/>
        <w:rPr>
          <w:rStyle w:val="Zadanifontodlomka"/>
          <w:rFonts w:ascii="Arial" w:hAnsi="Arial" w:cs="Arial"/>
          <w:bCs/>
          <w:sz w:val="28"/>
          <w:szCs w:val="28"/>
        </w:rPr>
      </w:pPr>
      <w:r w:rsidRPr="00726ABB">
        <w:rPr>
          <w:rStyle w:val="Zadanifontodlomka"/>
          <w:rFonts w:ascii="Arial" w:hAnsi="Arial" w:cs="Arial"/>
          <w:bCs/>
          <w:sz w:val="28"/>
          <w:szCs w:val="28"/>
          <w:highlight w:val="yellow"/>
        </w:rPr>
        <w:t>2. Krvotok čovjeka</w:t>
      </w:r>
    </w:p>
    <w:p w:rsidR="00726ABB" w:rsidRDefault="00726ABB" w:rsidP="00947BB1">
      <w:pPr>
        <w:spacing w:after="0" w:line="480" w:lineRule="auto"/>
        <w:rPr>
          <w:rStyle w:val="Zadanifontodlomka"/>
          <w:rFonts w:ascii="Arial" w:hAnsi="Arial" w:cs="Arial"/>
          <w:b/>
          <w:bCs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Arterije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odlazi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svih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stanica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tijelu.</w:t>
      </w:r>
      <w:r w:rsidR="00726ABB">
        <w:rPr>
          <w:rStyle w:val="Zadanifontodlomka"/>
          <w:rFonts w:ascii="Arial" w:hAnsi="Arial" w:cs="Arial"/>
          <w:sz w:val="28"/>
          <w:szCs w:val="28"/>
        </w:rPr>
        <w:t xml:space="preserve"> </w:t>
      </w:r>
      <w:r w:rsidRPr="00947BB1">
        <w:rPr>
          <w:rStyle w:val="Zadanifontodlomka"/>
          <w:rFonts w:ascii="Arial" w:hAnsi="Arial" w:cs="Arial"/>
          <w:sz w:val="28"/>
          <w:szCs w:val="28"/>
        </w:rPr>
        <w:t>Najveća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arterija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naziva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726ABB">
        <w:rPr>
          <w:rStyle w:val="Zadanifontodlomka"/>
          <w:rFonts w:ascii="Arial" w:hAnsi="Arial" w:cs="Arial"/>
          <w:b/>
          <w:sz w:val="28"/>
          <w:szCs w:val="28"/>
        </w:rPr>
        <w:t>aorta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grana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tijelu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947BB1">
        <w:rPr>
          <w:rStyle w:val="Zadanifontodlomka"/>
          <w:rFonts w:ascii="Arial" w:hAnsi="Arial" w:cs="Arial"/>
          <w:sz w:val="28"/>
          <w:szCs w:val="28"/>
        </w:rPr>
        <w:t>Stijenka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arterija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građena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debljeg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sloja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glatkih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mišićnih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vlakana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rastezati.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Zbog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toga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arterijama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osjeća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bilo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puls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Mjesta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gdje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najbolje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osjeća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gdje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arterije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veće,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primjerice,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vratu,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preponama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ispod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pazuha.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lastRenderedPageBreak/>
        <w:t>Vene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počinju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tkivima.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Venska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kapilara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ulazi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sve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veće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vene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potom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najveću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ulazi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srce.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947BB1">
        <w:rPr>
          <w:rFonts w:ascii="Arial" w:hAnsi="Arial" w:cs="Arial"/>
          <w:sz w:val="28"/>
          <w:szCs w:val="28"/>
        </w:rPr>
        <w:t>Stijenke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vena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nemaju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elastična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vlakna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mlohave.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Unutar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vena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postoje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venski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proofErr w:type="spellStart"/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zalistci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sprječavaju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povratak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krvi.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Vene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tijelu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smještene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blizini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mišića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protječe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kroz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njih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zahvaljujući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stezanju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susjednoga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mišićnog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tkiva.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Kapilare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najtanje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žile.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Povezuju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ogranke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najtanjih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arterija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najtanjih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vena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zatvoren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optok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tijelu.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Kroz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Fonts w:ascii="Arial" w:hAnsi="Arial" w:cs="Arial"/>
          <w:sz w:val="28"/>
          <w:szCs w:val="28"/>
        </w:rPr>
        <w:t>stijenku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kapilara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plućima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procesom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difuzije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izmjenjuju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plinovi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kisik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ugljikov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dioksid.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Kisik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ulazi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krvotok,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ugljikov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dioksid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pluća.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tkivima,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također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difuzijom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i/ili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aktivnim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prijenosom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(velikih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molekula),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kisik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hranjive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ulaze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tkiva,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njih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krvotok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ulaze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ugljikov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dioksid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druge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nepotrebne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tvari.</w:t>
      </w:r>
    </w:p>
    <w:p w:rsidR="00726ABB" w:rsidRDefault="00726ABB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947BB1">
        <w:rPr>
          <w:rFonts w:ascii="Arial" w:hAnsi="Arial" w:cs="Arial"/>
          <w:b/>
          <w:bCs/>
          <w:sz w:val="28"/>
          <w:szCs w:val="28"/>
        </w:rPr>
        <w:t>Nizak,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visok,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normalan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Pri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potiskivanju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arterije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stvara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tlak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naziva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krvni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tlak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pritisak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struje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Style w:val="Zadanifontodlomka"/>
          <w:rFonts w:ascii="Arial" w:hAnsi="Arial" w:cs="Arial"/>
          <w:sz w:val="28"/>
          <w:szCs w:val="28"/>
        </w:rPr>
        <w:t>stijenke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arterija.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Razlikujemo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dvije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vrijednosti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krvnog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tlaka: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arterijski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srčani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tlak.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tlak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mjeri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tlakomjerom,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vrijednost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uobičajeno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izražava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milimetrima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žive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(mmHg),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iako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jedinica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tlak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paskal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(Pa).</w:t>
      </w:r>
    </w:p>
    <w:p w:rsidR="00AB2598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lastRenderedPageBreak/>
        <w:t>Normalna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vrijednost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krvnog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tlaka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iznosi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120/80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mmHg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ili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16/10,7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Fonts w:ascii="Arial" w:hAnsi="Arial" w:cs="Arial"/>
          <w:sz w:val="28"/>
          <w:szCs w:val="28"/>
        </w:rPr>
        <w:t>kPa</w:t>
      </w:r>
      <w:proofErr w:type="spellEnd"/>
    </w:p>
    <w:p w:rsidR="00726ABB" w:rsidRDefault="00726ABB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1996135" cy="1470355"/>
            <wp:effectExtent l="19050" t="0" r="4115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51" t="3212" r="5952" b="5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35" cy="14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 w:rsidRPr="00726ABB">
        <w:rPr>
          <w:rFonts w:ascii="Arial" w:hAnsi="Arial" w:cs="Arial"/>
          <w:sz w:val="28"/>
          <w:szCs w:val="28"/>
        </w:rPr>
        <w:drawing>
          <wp:inline distT="0" distB="0" distL="0" distR="0">
            <wp:extent cx="1996135" cy="1470356"/>
            <wp:effectExtent l="19050" t="0" r="4115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51" t="51820" r="5952" b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35" cy="147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BB" w:rsidRPr="00947BB1" w:rsidRDefault="00726ABB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26ABB">
        <w:rPr>
          <w:rFonts w:ascii="Arial" w:hAnsi="Arial" w:cs="Arial"/>
          <w:sz w:val="28"/>
          <w:szCs w:val="28"/>
          <w:highlight w:val="yellow"/>
        </w:rPr>
        <w:t>3. Mjerenje tlaka: a) klasičnim tlakomjerom, b) digitalnim tlakomjerom</w:t>
      </w:r>
    </w:p>
    <w:p w:rsidR="00726ABB" w:rsidRDefault="00726ABB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947BB1">
        <w:rPr>
          <w:rFonts w:ascii="Arial" w:hAnsi="Arial" w:cs="Arial"/>
          <w:b/>
          <w:bCs/>
          <w:sz w:val="28"/>
          <w:szCs w:val="28"/>
        </w:rPr>
        <w:t>Ništa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bez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krvi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organizmu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odrasla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čovjeka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litara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krvi.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sastoji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plazme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tjelešaca.</w:t>
      </w:r>
    </w:p>
    <w:p w:rsidR="00AB2598" w:rsidRDefault="00947BB1" w:rsidP="00947BB1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Krvna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plazma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90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%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vode.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Voda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omogućuje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kontrolu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tjelesne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temperature,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transport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metaboličke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procese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Style w:val="Zadanifontodlomka"/>
          <w:rFonts w:ascii="Arial" w:hAnsi="Arial" w:cs="Arial"/>
          <w:sz w:val="28"/>
          <w:szCs w:val="28"/>
        </w:rPr>
        <w:t>dr</w:t>
      </w:r>
      <w:proofErr w:type="spellEnd"/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726ABB" w:rsidRDefault="00726ABB" w:rsidP="00947BB1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 w:rsidRPr="00726ABB">
        <w:rPr>
          <w:rStyle w:val="Zadanifontodlomka"/>
          <w:rFonts w:ascii="Arial" w:hAnsi="Arial" w:cs="Arial"/>
          <w:sz w:val="28"/>
        </w:rPr>
        <w:drawing>
          <wp:inline distT="0" distB="0" distL="0" distR="0">
            <wp:extent cx="4411345" cy="2750820"/>
            <wp:effectExtent l="19050" t="0" r="8255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BB" w:rsidRPr="00947BB1" w:rsidRDefault="00726ABB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26ABB">
        <w:rPr>
          <w:rFonts w:ascii="Arial" w:hAnsi="Arial" w:cs="Arial"/>
          <w:sz w:val="28"/>
          <w:szCs w:val="28"/>
          <w:highlight w:val="yellow"/>
        </w:rPr>
        <w:t>4. Sastav krvi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lastRenderedPageBreak/>
        <w:t>Ostali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sastojci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plazme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otopljeni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plinovi,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soli,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hranjive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enzimi,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hormoni,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otpadne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bjelančevine,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kolesterol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Fonts w:ascii="Arial" w:hAnsi="Arial" w:cs="Arial"/>
          <w:sz w:val="28"/>
          <w:szCs w:val="28"/>
        </w:rPr>
        <w:t>itd</w:t>
      </w:r>
      <w:proofErr w:type="spellEnd"/>
      <w:r w:rsidRPr="00947BB1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Krvna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tjelešca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različito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izgledaju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različite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uloge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nastaju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matičnih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stanica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koštanoj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moždini.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Crvene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krvne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stanice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(eritrociti)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najbrojnija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tjelešca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sastavu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Crvene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zbog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bjelančevine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hemoglobina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Njihova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glavna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uloga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prijenos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plina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kisika.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Postoje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različite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vrste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oblici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bijelih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krvnih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stanica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(leukocita)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Bez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obzira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vrstu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leukocita,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zajedničko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sudjelovanje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obrani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organizma,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Style w:val="Zadanifontodlomka"/>
          <w:rFonts w:ascii="Arial" w:hAnsi="Arial" w:cs="Arial"/>
          <w:sz w:val="28"/>
          <w:szCs w:val="28"/>
        </w:rPr>
        <w:t>tj</w:t>
      </w:r>
      <w:proofErr w:type="spellEnd"/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zaštiti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bolesti.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Njihov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broj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sastavu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varira,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povezano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zdravljem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organizma.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Krvne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pločice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(trombociti)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nastaju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raspadanjem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velikih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stanica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koštanoj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moždini.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Zajedno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bjelančevinom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Style w:val="Zadanifontodlomka"/>
          <w:rFonts w:ascii="Arial" w:hAnsi="Arial" w:cs="Arial"/>
          <w:sz w:val="28"/>
          <w:szCs w:val="28"/>
        </w:rPr>
        <w:t>fibrinogenom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plazme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sudjeluju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zgrušavanju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krvi.</w:t>
      </w:r>
    </w:p>
    <w:p w:rsidR="00AB2598" w:rsidRPr="00947BB1" w:rsidRDefault="00AB2598" w:rsidP="00947BB1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AB2598" w:rsidRPr="00947BB1" w:rsidRDefault="00947BB1" w:rsidP="00947BB1">
      <w:pPr>
        <w:numPr>
          <w:ilvl w:val="0"/>
          <w:numId w:val="1"/>
        </w:numPr>
        <w:tabs>
          <w:tab w:val="left" w:pos="720"/>
        </w:tabs>
        <w:suppressAutoHyphens w:val="0"/>
        <w:spacing w:after="0" w:line="480" w:lineRule="auto"/>
        <w:ind w:left="360" w:firstLine="0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00"/>
          <w:lang w:eastAsia="hr-HR"/>
        </w:rPr>
        <w:t>Radi</w:t>
      </w:r>
      <w:r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00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00"/>
          <w:lang w:eastAsia="hr-HR"/>
        </w:rPr>
        <w:t>li</w:t>
      </w:r>
      <w:r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00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00"/>
          <w:lang w:eastAsia="hr-HR"/>
        </w:rPr>
        <w:t>srce</w:t>
      </w:r>
      <w:r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00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00"/>
          <w:lang w:eastAsia="hr-HR"/>
        </w:rPr>
        <w:t>svake</w:t>
      </w:r>
      <w:r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00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00"/>
          <w:lang w:eastAsia="hr-HR"/>
        </w:rPr>
        <w:t>minute</w:t>
      </w:r>
      <w:r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00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00"/>
          <w:lang w:eastAsia="hr-HR"/>
        </w:rPr>
        <w:t>jednako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>Potrebno</w:t>
      </w:r>
      <w:r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>pripremiti:</w:t>
      </w:r>
      <w:r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zaporni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sat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ili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mobitel.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726ABB" w:rsidRDefault="00726ABB" w:rsidP="00947BB1">
      <w:pPr>
        <w:suppressAutoHyphens w:val="0"/>
        <w:spacing w:after="0" w:line="480" w:lineRule="auto"/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</w:pP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>Istraživačko</w:t>
      </w:r>
      <w:r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>pitanje:</w:t>
      </w:r>
      <w:r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Što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događa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našim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srcem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kad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spavamo,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što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kad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trčimo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ili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hodamo?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AB2598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>Tijek</w:t>
      </w:r>
      <w:r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>istraživanja: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lastRenderedPageBreak/>
        <w:t>a)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Unutar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jedne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minute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pomoću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zapornog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sata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ili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mobitela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>odr</w:t>
      </w:r>
      <w:r w:rsidR="00726ABB"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>e</w:t>
      </w:r>
      <w:r w:rsidRPr="00947BB1"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>di</w:t>
      </w:r>
      <w:r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broj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otkucaja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svojeg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srca.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ćeš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učiniti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tako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da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napipaš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bilo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ili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puls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svojoj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ruci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ili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vratu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(u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tome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može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pomoći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slika).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="00726ABB" w:rsidRPr="00726ABB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drawing>
          <wp:inline distT="0" distB="0" distL="0" distR="0">
            <wp:extent cx="1009653" cy="755651"/>
            <wp:effectExtent l="0" t="0" r="0" b="0"/>
            <wp:docPr id="17" name="Slika 2" descr="C:\Users\Sanja\AppData\Local\Microsoft\Windows\INetCache\Content.MSO\BB68590E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3" cy="7556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>Zabilježi</w:t>
      </w:r>
      <w:r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dobiveni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rezultat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priloženu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tablicu.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AB2598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b)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Hodaj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učionici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otprilike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dvije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minute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ponovno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odredi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broj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otkucaja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srca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unutar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jedne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minute.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Zabilježi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podatke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priloženu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tablicu.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c)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Zatim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napravi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deset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čučnjeva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ili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sklekova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nakon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toga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također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odredi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broj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otkucaja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srca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unutar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jedne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minute.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Zabilježi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podatke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priloženu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ta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licu.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726ABB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Tablica: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Brojevi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otkucaja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srca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različitim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aktivnostima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tbl>
      <w:tblPr>
        <w:tblW w:w="0" w:type="dxa"/>
        <w:tblCellMar>
          <w:left w:w="10" w:type="dxa"/>
          <w:right w:w="10" w:type="dxa"/>
        </w:tblCellMar>
        <w:tblLook w:val="04A0"/>
      </w:tblPr>
      <w:tblGrid>
        <w:gridCol w:w="4536"/>
        <w:gridCol w:w="4520"/>
      </w:tblGrid>
      <w:tr w:rsidR="00AB2598" w:rsidRPr="00947BB1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2598" w:rsidRPr="00947BB1" w:rsidRDefault="00947BB1" w:rsidP="00947BB1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947BB1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Aktivnost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4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2598" w:rsidRPr="00947BB1" w:rsidRDefault="00947BB1" w:rsidP="00947BB1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947BB1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Broj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947BB1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otkucaja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947BB1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srca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947BB1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u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947BB1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jednoj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  <w:r w:rsidRPr="00947BB1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minuti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</w:tr>
      <w:tr w:rsidR="00AB2598" w:rsidRPr="00947BB1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2598" w:rsidRPr="00947BB1" w:rsidRDefault="00947BB1" w:rsidP="00947BB1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947BB1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sjedenje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4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2598" w:rsidRPr="00947BB1" w:rsidRDefault="00947BB1" w:rsidP="00947BB1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</w:tr>
      <w:tr w:rsidR="00AB2598" w:rsidRPr="00947BB1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2598" w:rsidRPr="00947BB1" w:rsidRDefault="00947BB1" w:rsidP="00947BB1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947BB1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hodanje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4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2598" w:rsidRPr="00947BB1" w:rsidRDefault="00947BB1" w:rsidP="00947BB1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</w:tr>
      <w:tr w:rsidR="00AB2598" w:rsidRPr="00947BB1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2598" w:rsidRPr="00947BB1" w:rsidRDefault="00947BB1" w:rsidP="00947BB1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 w:rsidRPr="00947BB1"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>sklekovi/čučnjevi</w:t>
            </w: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  <w:tc>
          <w:tcPr>
            <w:tcW w:w="4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B2598" w:rsidRPr="00947BB1" w:rsidRDefault="00947BB1" w:rsidP="00947BB1">
            <w:pPr>
              <w:suppressAutoHyphens w:val="0"/>
              <w:spacing w:after="0"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Zadanifontodlomka"/>
                <w:rFonts w:ascii="Arial" w:eastAsia="Times New Roman" w:hAnsi="Arial" w:cs="Arial"/>
                <w:sz w:val="28"/>
                <w:szCs w:val="28"/>
                <w:lang w:eastAsia="hr-HR"/>
              </w:rPr>
              <w:t xml:space="preserve">  </w:t>
            </w:r>
          </w:p>
        </w:tc>
      </w:tr>
    </w:tbl>
    <w:p w:rsidR="00AB2598" w:rsidRPr="00947BB1" w:rsidRDefault="00947BB1" w:rsidP="00947BB1">
      <w:pPr>
        <w:suppressAutoHyphens w:val="0"/>
        <w:spacing w:after="0" w:line="48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947BB1">
        <w:rPr>
          <w:rFonts w:ascii="Arial" w:eastAsia="Times New Roman" w:hAnsi="Arial" w:cs="Arial"/>
          <w:sz w:val="28"/>
          <w:szCs w:val="28"/>
          <w:lang w:eastAsia="hr-HR"/>
        </w:rPr>
        <w:lastRenderedPageBreak/>
        <w:t>Odgovori</w:t>
      </w:r>
      <w:r>
        <w:rPr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Fonts w:ascii="Arial" w:eastAsia="Times New Roman" w:hAnsi="Arial" w:cs="Arial"/>
          <w:sz w:val="28"/>
          <w:szCs w:val="28"/>
          <w:lang w:eastAsia="hr-HR"/>
        </w:rPr>
        <w:t>na</w:t>
      </w:r>
      <w:r>
        <w:rPr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Fonts w:ascii="Arial" w:eastAsia="Times New Roman" w:hAnsi="Arial" w:cs="Arial"/>
          <w:sz w:val="28"/>
          <w:szCs w:val="28"/>
          <w:lang w:eastAsia="hr-HR"/>
        </w:rPr>
        <w:t>pitanja</w:t>
      </w:r>
      <w:r>
        <w:rPr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726ABB" w:rsidP="00726ABB">
      <w:pPr>
        <w:pStyle w:val="Odlomakpopisa"/>
        <w:suppressAutoHyphens w:val="0"/>
        <w:spacing w:after="0" w:line="480" w:lineRule="auto"/>
        <w:ind w:left="0"/>
        <w:rPr>
          <w:rFonts w:ascii="Arial" w:hAnsi="Arial" w:cs="Arial"/>
          <w:sz w:val="28"/>
          <w:szCs w:val="28"/>
        </w:rPr>
      </w:pPr>
      <w:r w:rsidRPr="00726ABB">
        <w:rPr>
          <w:rStyle w:val="Zadanifontodlomka"/>
          <w:rFonts w:ascii="Arial" w:eastAsia="Times New Roman" w:hAnsi="Arial" w:cs="Arial"/>
          <w:bCs/>
          <w:sz w:val="28"/>
          <w:szCs w:val="28"/>
          <w:lang w:eastAsia="hr-HR"/>
        </w:rPr>
        <w:t xml:space="preserve">1. </w:t>
      </w:r>
      <w:r w:rsidR="00947BB1" w:rsidRPr="00726ABB">
        <w:rPr>
          <w:rStyle w:val="Zadanifontodlomka"/>
          <w:rFonts w:ascii="Arial" w:eastAsia="Times New Roman" w:hAnsi="Arial" w:cs="Arial"/>
          <w:bCs/>
          <w:sz w:val="28"/>
          <w:szCs w:val="28"/>
          <w:lang w:eastAsia="hr-HR"/>
        </w:rPr>
        <w:t>Usporedi</w:t>
      </w:r>
      <w:r w:rsidR="00947BB1">
        <w:rPr>
          <w:rStyle w:val="Zadanifontodlomka"/>
          <w:rFonts w:ascii="Arial" w:eastAsia="Times New Roman" w:hAnsi="Arial" w:cs="Arial"/>
          <w:b/>
          <w:bCs/>
          <w:sz w:val="28"/>
          <w:szCs w:val="28"/>
          <w:lang w:eastAsia="hr-HR"/>
        </w:rPr>
        <w:t xml:space="preserve">  </w:t>
      </w:r>
      <w:r w:rsidR="00947BB1"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rezultate</w:t>
      </w:r>
      <w:r w:rsid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="00947BB1"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broja</w:t>
      </w:r>
      <w:r w:rsid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="00947BB1"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otkucaja</w:t>
      </w:r>
      <w:r w:rsid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="00947BB1"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srca</w:t>
      </w:r>
      <w:r w:rsid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="00947BB1"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upisane</w:t>
      </w:r>
      <w:r w:rsid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="00947BB1"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 w:rsid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="00947BB1"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tablicu.</w:t>
      </w:r>
      <w:r w:rsid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726ABB">
      <w:pPr>
        <w:pStyle w:val="Odlomakpopisa"/>
        <w:suppressAutoHyphens w:val="0"/>
        <w:spacing w:after="0" w:line="480" w:lineRule="auto"/>
        <w:ind w:left="0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Objasni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rezultate.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</w:t>
      </w:r>
      <w:r w:rsidR="00AF41B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</w:t>
      </w:r>
    </w:p>
    <w:p w:rsidR="00AB2598" w:rsidRPr="00947BB1" w:rsidRDefault="00AF41B0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</w:t>
      </w:r>
    </w:p>
    <w:p w:rsidR="00AF41B0" w:rsidRDefault="00AF41B0" w:rsidP="00947BB1">
      <w:pPr>
        <w:suppressAutoHyphens w:val="0"/>
        <w:spacing w:after="0" w:line="480" w:lineRule="auto"/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</w:pP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2.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Zbog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čega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broj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otkucaja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srca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nekim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aktivnostima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proofErr w:type="spellStart"/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povećva</w:t>
      </w:r>
      <w:proofErr w:type="spellEnd"/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,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 w:rsidR="00726ABB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nekima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smanjuje?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Poveži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sportskim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aktivnostima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spavanjem.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F41B0" w:rsidRPr="00947BB1" w:rsidRDefault="00AF41B0" w:rsidP="00AF41B0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</w:t>
      </w:r>
    </w:p>
    <w:p w:rsidR="00AF41B0" w:rsidRPr="00947BB1" w:rsidRDefault="00AF41B0" w:rsidP="00AF41B0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</w:t>
      </w:r>
    </w:p>
    <w:p w:rsidR="00AB2598" w:rsidRPr="00947BB1" w:rsidRDefault="00AB2598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3.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Razmisli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zbog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čega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otkucaji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srca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povećani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strahu.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Istraži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dodatnoj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literaturi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internetskim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stranicama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napiši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je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li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</w:t>
      </w:r>
      <w:r w:rsidR="00AF41B0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vezano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e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kim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drugim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sustavima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organizmu.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F41B0" w:rsidRPr="00947BB1" w:rsidRDefault="00AF41B0" w:rsidP="00AF41B0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</w:t>
      </w:r>
    </w:p>
    <w:p w:rsidR="00AF41B0" w:rsidRPr="00947BB1" w:rsidRDefault="00AF41B0" w:rsidP="00AF41B0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</w:t>
      </w:r>
    </w:p>
    <w:p w:rsidR="00AF41B0" w:rsidRPr="00947BB1" w:rsidRDefault="00AF41B0" w:rsidP="00AF41B0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______________________________________________________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</w:t>
      </w:r>
    </w:p>
    <w:p w:rsidR="00AF41B0" w:rsidRDefault="00AF41B0">
      <w:pPr>
        <w:suppressAutoHyphens w:val="0"/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br w:type="page"/>
      </w:r>
    </w:p>
    <w:p w:rsidR="00AB2598" w:rsidRPr="002512C9" w:rsidRDefault="00947BB1" w:rsidP="002512C9">
      <w:pPr>
        <w:numPr>
          <w:ilvl w:val="0"/>
          <w:numId w:val="3"/>
        </w:numPr>
        <w:shd w:val="clear" w:color="auto" w:fill="D99594" w:themeFill="accent2" w:themeFillTint="99"/>
        <w:tabs>
          <w:tab w:val="left" w:pos="720"/>
        </w:tabs>
        <w:suppressAutoHyphens w:val="0"/>
        <w:spacing w:after="0" w:line="480" w:lineRule="auto"/>
        <w:ind w:left="360" w:firstLine="0"/>
        <w:rPr>
          <w:rFonts w:ascii="Arial" w:hAnsi="Arial" w:cs="Arial"/>
          <w:sz w:val="28"/>
          <w:szCs w:val="28"/>
        </w:rPr>
      </w:pPr>
      <w:r w:rsidRPr="002512C9">
        <w:rPr>
          <w:rStyle w:val="Zadanifontodlomka"/>
          <w:rFonts w:ascii="Arial" w:eastAsia="Times New Roman" w:hAnsi="Arial" w:cs="Arial"/>
          <w:b/>
          <w:bCs/>
          <w:sz w:val="28"/>
          <w:szCs w:val="28"/>
          <w:shd w:val="clear" w:color="auto" w:fill="00FFFF"/>
          <w:lang w:eastAsia="hr-HR"/>
        </w:rPr>
        <w:lastRenderedPageBreak/>
        <w:t>Promotri</w:t>
      </w:r>
      <w:r w:rsidRPr="002512C9"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FF"/>
          <w:lang w:eastAsia="hr-HR"/>
        </w:rPr>
        <w:t xml:space="preserve">  sliku.</w:t>
      </w:r>
    </w:p>
    <w:p w:rsidR="00AB2598" w:rsidRPr="00947BB1" w:rsidRDefault="00947BB1" w:rsidP="002512C9">
      <w:pPr>
        <w:shd w:val="clear" w:color="auto" w:fill="D99594" w:themeFill="accent2" w:themeFillTint="99"/>
        <w:suppressAutoHyphens w:val="0"/>
        <w:spacing w:after="0" w:line="480" w:lineRule="auto"/>
        <w:ind w:left="360"/>
        <w:rPr>
          <w:rFonts w:ascii="Arial" w:hAnsi="Arial" w:cs="Arial"/>
          <w:sz w:val="28"/>
          <w:szCs w:val="28"/>
        </w:rPr>
      </w:pPr>
      <w:r w:rsidRPr="002512C9">
        <w:rPr>
          <w:rStyle w:val="Zadanifontodlomka"/>
          <w:rFonts w:ascii="Arial" w:eastAsia="Times New Roman" w:hAnsi="Arial" w:cs="Arial"/>
          <w:b/>
          <w:bCs/>
          <w:sz w:val="28"/>
          <w:szCs w:val="28"/>
          <w:shd w:val="clear" w:color="auto" w:fill="00FFFF"/>
          <w:lang w:eastAsia="hr-HR"/>
        </w:rPr>
        <w:t xml:space="preserve">Imenuj  </w:t>
      </w:r>
      <w:r w:rsidRPr="002512C9"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FF"/>
          <w:lang w:eastAsia="hr-HR"/>
        </w:rPr>
        <w:t>unutrašnje  dijelove  srca.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391FBF" w:rsidP="00AC64B6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  <w:lang w:eastAsia="hr-HR"/>
        </w:rPr>
        <w:pict>
          <v:group id="_x0000_s1032" style="position:absolute;margin-left:83.35pt;margin-top:35.25pt;width:310.65pt;height:111.05pt;z-index:251664384" coordorigin="3084,3410" coordsize="6213,2221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4250;top:3480;width:2247;height:990;flip:y" o:connectortype="straight"/>
            <v:shape id="_x0000_s1027" type="#_x0000_t32" style="position:absolute;left:4340;top:4470;width:2247;height:990;flip:y" o:connectortype="straight"/>
            <v:shape id="_x0000_s1028" type="#_x0000_t32" style="position:absolute;left:3084;top:3480;width:3413;height:1161;flip:y" o:connectortype="straight"/>
            <v:shape id="_x0000_s1029" type="#_x0000_t32" style="position:absolute;left:3649;top:4470;width:2938;height:1161;flip:y" o:connectortype="straight"/>
            <v:shape id="_x0000_s1030" type="#_x0000_t32" style="position:absolute;left:6737;top:3410;width:2560;height:70;flip:y" o:connectortype="straight"/>
            <v:shape id="_x0000_s1031" type="#_x0000_t32" style="position:absolute;left:6737;top:4400;width:2560;height:70;flip:y" o:connectortype="straight"/>
          </v:group>
        </w:pict>
      </w:r>
      <w:r w:rsid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          </w:t>
      </w:r>
      <w:r w:rsidR="00AC64B6" w:rsidRPr="00947BB1">
        <w:rPr>
          <w:rStyle w:val="Zadanifontodlomka"/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1714500" cy="2419346"/>
            <wp:effectExtent l="0" t="0" r="0" b="0"/>
            <wp:docPr id="18" name="Slika 1" descr="C:\Users\Sanja\AppData\Local\Microsoft\Windows\INetCache\Content.MSO\F50D384C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193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2512C9">
      <w:pPr>
        <w:numPr>
          <w:ilvl w:val="0"/>
          <w:numId w:val="4"/>
        </w:numPr>
        <w:shd w:val="clear" w:color="auto" w:fill="D99594" w:themeFill="accent2" w:themeFillTint="99"/>
        <w:tabs>
          <w:tab w:val="left" w:pos="720"/>
        </w:tabs>
        <w:suppressAutoHyphens w:val="0"/>
        <w:spacing w:after="0" w:line="480" w:lineRule="auto"/>
        <w:ind w:left="360" w:firstLine="0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b/>
          <w:bCs/>
          <w:sz w:val="28"/>
          <w:szCs w:val="28"/>
          <w:shd w:val="clear" w:color="auto" w:fill="00FFFF"/>
          <w:lang w:eastAsia="hr-HR"/>
        </w:rPr>
        <w:t>Dopuni</w:t>
      </w:r>
      <w:r>
        <w:rPr>
          <w:rStyle w:val="Zadanifontodlomka"/>
          <w:rFonts w:ascii="Arial" w:eastAsia="Times New Roman" w:hAnsi="Arial" w:cs="Arial"/>
          <w:b/>
          <w:bCs/>
          <w:sz w:val="28"/>
          <w:szCs w:val="28"/>
          <w:shd w:val="clear" w:color="auto" w:fill="00FFFF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FF"/>
          <w:lang w:eastAsia="hr-HR"/>
        </w:rPr>
        <w:t>rečenice.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Žile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koje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odvode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krv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iz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srca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jesu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</w:t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.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                                                                  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(vene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/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arterije)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one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koje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krv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dovode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srce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jesu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_______________________.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                                                                    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(vene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/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arterije)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Najveća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arterija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koja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izlazi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iz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srca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naziva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                                                                            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(kapilara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/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aorta)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Najtanje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krvne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žile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su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_______________________.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Default="00947BB1" w:rsidP="00947BB1">
      <w:pPr>
        <w:suppressAutoHyphens w:val="0"/>
        <w:spacing w:after="0" w:line="480" w:lineRule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 xml:space="preserve">                                                </w:t>
      </w:r>
      <w:r w:rsidRPr="00947BB1">
        <w:rPr>
          <w:rFonts w:ascii="Arial" w:eastAsia="Times New Roman" w:hAnsi="Arial" w:cs="Arial"/>
          <w:sz w:val="28"/>
          <w:szCs w:val="28"/>
          <w:lang w:eastAsia="hr-HR"/>
        </w:rPr>
        <w:t>(vene</w:t>
      </w:r>
      <w:r>
        <w:rPr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Fonts w:ascii="Arial" w:eastAsia="Times New Roman" w:hAnsi="Arial" w:cs="Arial"/>
          <w:sz w:val="28"/>
          <w:szCs w:val="28"/>
          <w:lang w:eastAsia="hr-HR"/>
        </w:rPr>
        <w:t>/</w:t>
      </w:r>
      <w:r>
        <w:rPr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Fonts w:ascii="Arial" w:eastAsia="Times New Roman" w:hAnsi="Arial" w:cs="Arial"/>
          <w:sz w:val="28"/>
          <w:szCs w:val="28"/>
          <w:lang w:eastAsia="hr-HR"/>
        </w:rPr>
        <w:t>kap</w:t>
      </w:r>
      <w:r w:rsidRPr="00947BB1">
        <w:rPr>
          <w:rFonts w:ascii="Arial" w:eastAsia="Times New Roman" w:hAnsi="Arial" w:cs="Arial"/>
          <w:sz w:val="28"/>
          <w:szCs w:val="28"/>
          <w:lang w:eastAsia="hr-HR"/>
        </w:rPr>
        <w:t>i</w:t>
      </w:r>
      <w:r w:rsidRPr="00947BB1">
        <w:rPr>
          <w:rFonts w:ascii="Arial" w:eastAsia="Times New Roman" w:hAnsi="Arial" w:cs="Arial"/>
          <w:sz w:val="28"/>
          <w:szCs w:val="28"/>
          <w:lang w:eastAsia="hr-HR"/>
        </w:rPr>
        <w:t>lare)</w:t>
      </w:r>
      <w:r>
        <w:rPr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391FBF" w:rsidRDefault="00391FBF">
      <w:pPr>
        <w:suppressAutoHyphens w:val="0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br w:type="page"/>
      </w:r>
    </w:p>
    <w:p w:rsidR="00AB2598" w:rsidRPr="00947BB1" w:rsidRDefault="00947BB1" w:rsidP="002512C9">
      <w:pPr>
        <w:numPr>
          <w:ilvl w:val="0"/>
          <w:numId w:val="5"/>
        </w:numPr>
        <w:shd w:val="clear" w:color="auto" w:fill="D99594" w:themeFill="accent2" w:themeFillTint="99"/>
        <w:tabs>
          <w:tab w:val="left" w:pos="720"/>
        </w:tabs>
        <w:suppressAutoHyphens w:val="0"/>
        <w:spacing w:after="0" w:line="480" w:lineRule="auto"/>
        <w:ind w:left="360" w:firstLine="0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FF"/>
          <w:lang w:eastAsia="hr-HR"/>
        </w:rPr>
        <w:lastRenderedPageBreak/>
        <w:t>Crtama</w:t>
      </w:r>
      <w:r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FF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b/>
          <w:bCs/>
          <w:sz w:val="28"/>
          <w:szCs w:val="28"/>
          <w:shd w:val="clear" w:color="auto" w:fill="00FFFF"/>
          <w:lang w:eastAsia="hr-HR"/>
        </w:rPr>
        <w:t>poveži</w:t>
      </w:r>
      <w:r>
        <w:rPr>
          <w:rStyle w:val="Zadanifontodlomka"/>
          <w:rFonts w:ascii="Arial" w:eastAsia="Times New Roman" w:hAnsi="Arial" w:cs="Arial"/>
          <w:b/>
          <w:bCs/>
          <w:sz w:val="28"/>
          <w:szCs w:val="28"/>
          <w:shd w:val="clear" w:color="auto" w:fill="00FFFF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FF"/>
          <w:lang w:eastAsia="hr-HR"/>
        </w:rPr>
        <w:t>pojmove</w:t>
      </w:r>
      <w:r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FF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FF"/>
          <w:lang w:eastAsia="hr-HR"/>
        </w:rPr>
        <w:t>u</w:t>
      </w:r>
      <w:r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FF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shd w:val="clear" w:color="auto" w:fill="00FFFF"/>
          <w:lang w:eastAsia="hr-HR"/>
        </w:rPr>
        <w:t>stupcima.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AB2598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stvaranje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limfe</w:t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leukociti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zgrušavanje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krvi</w:t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eritrociti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prijenos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plinova</w:t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krvna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plazma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AB2598" w:rsidRPr="00947BB1" w:rsidRDefault="00947BB1" w:rsidP="00947BB1">
      <w:pPr>
        <w:suppressAutoHyphens w:val="0"/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obrana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organizma</w:t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="00391FBF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ab/>
      </w:r>
      <w:r w:rsidRPr="00947BB1"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>trombociti</w:t>
      </w: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t xml:space="preserve">  </w:t>
      </w:r>
    </w:p>
    <w:p w:rsidR="00391FBF" w:rsidRDefault="00391FBF">
      <w:pPr>
        <w:suppressAutoHyphens w:val="0"/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</w:pPr>
      <w:r>
        <w:rPr>
          <w:rStyle w:val="Zadanifontodlomka"/>
          <w:rFonts w:ascii="Arial" w:eastAsia="Times New Roman" w:hAnsi="Arial" w:cs="Arial"/>
          <w:sz w:val="28"/>
          <w:szCs w:val="28"/>
          <w:lang w:eastAsia="hr-HR"/>
        </w:rPr>
        <w:br w:type="page"/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947BB1">
        <w:rPr>
          <w:rFonts w:ascii="Arial" w:hAnsi="Arial" w:cs="Arial"/>
          <w:b/>
          <w:bCs/>
          <w:sz w:val="28"/>
          <w:szCs w:val="28"/>
        </w:rPr>
        <w:lastRenderedPageBreak/>
        <w:t>3.2.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ZAŠTO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SVI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ORGANIZMI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NEMAJU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KRVOTOK</w:t>
      </w:r>
    </w:p>
    <w:p w:rsidR="00AB2598" w:rsidRPr="00947BB1" w:rsidRDefault="00AB2598" w:rsidP="00947BB1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Sve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stanice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izmjenjuju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okolišem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kojem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žive.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Čine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procesima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difuzije,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osmoze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aktivnim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prijenosom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(prijenos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utrošak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energije).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Voda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difuzijom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prolazi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kroz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polupropusnu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staničnu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membranu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područja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manje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koncentracije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otopljenih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područje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veće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koncentracije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otopljenih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nazivamo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osmozom.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sjedilačkih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organizama,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poput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spužava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žarnjaka,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životni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procesi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zahtijevaju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previše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energije.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Zato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nemaju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krvotok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sve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izmjenjuju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preko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površine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tijela.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Slično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nametničkih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organizama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poput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trakavice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dječje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gliste.</w:t>
      </w:r>
    </w:p>
    <w:p w:rsidR="00391FBF" w:rsidRDefault="00391FBF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hr-HR"/>
        </w:rPr>
        <w:drawing>
          <wp:inline distT="0" distB="0" distL="0" distR="0">
            <wp:extent cx="5760720" cy="1491298"/>
            <wp:effectExtent l="19050" t="0" r="0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BF" w:rsidRDefault="00391FBF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391FBF">
        <w:rPr>
          <w:rFonts w:ascii="Arial" w:hAnsi="Arial" w:cs="Arial"/>
          <w:sz w:val="28"/>
          <w:szCs w:val="28"/>
          <w:highlight w:val="yellow"/>
        </w:rPr>
        <w:t xml:space="preserve">5. </w:t>
      </w:r>
      <w:r>
        <w:rPr>
          <w:rFonts w:ascii="Arial" w:hAnsi="Arial" w:cs="Arial"/>
          <w:sz w:val="28"/>
          <w:szCs w:val="28"/>
          <w:highlight w:val="yellow"/>
        </w:rPr>
        <w:t>Primjeri organizama</w:t>
      </w:r>
      <w:r w:rsidRPr="00391FBF">
        <w:rPr>
          <w:rFonts w:ascii="Arial" w:hAnsi="Arial" w:cs="Arial"/>
          <w:sz w:val="28"/>
          <w:szCs w:val="28"/>
          <w:highlight w:val="yellow"/>
        </w:rPr>
        <w:t xml:space="preserve"> koji nemaju krvotok: a) spužve, b) gljive, c) crvena moruzgva</w:t>
      </w:r>
    </w:p>
    <w:p w:rsidR="00391FBF" w:rsidRDefault="00391FBF" w:rsidP="00947BB1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Gljive,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mahovine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alge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vodu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mineralne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također,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primaju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površinom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cijeloga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tijela.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nemaju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razvijen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zaseban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sustav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prijenos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tijelu.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biljaka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Fonts w:ascii="Arial" w:hAnsi="Arial" w:cs="Arial"/>
          <w:sz w:val="28"/>
          <w:szCs w:val="28"/>
        </w:rPr>
        <w:t>papratnjača</w:t>
      </w:r>
      <w:proofErr w:type="spellEnd"/>
      <w:r w:rsidRPr="00947BB1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golosjemenjača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lastRenderedPageBreak/>
        <w:t>kritosjemenjača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voda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kojoj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otopljene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mineralne,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hranjive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nepotrebne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kroz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organizam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putuje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sustavom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cijevi.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cijevi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potpuno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različite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žila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životinja,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ali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imaju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istu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ulogu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prijenos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vode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različitih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svake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stanice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organizmu.</w:t>
      </w:r>
    </w:p>
    <w:p w:rsidR="00391FBF" w:rsidRDefault="00391FBF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947BB1">
        <w:rPr>
          <w:rFonts w:ascii="Arial" w:hAnsi="Arial" w:cs="Arial"/>
          <w:b/>
          <w:bCs/>
          <w:sz w:val="28"/>
          <w:szCs w:val="28"/>
        </w:rPr>
        <w:t>Otvoren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ili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zatvoren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krvotok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Prvi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životinjski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organizmi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kojih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nalazimo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krvotok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jesu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mekušci.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Procesi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izmjene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površinom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tijela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više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nisu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dovoljni.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Stoga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razvio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krvotok.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krvotok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čini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zatvoreni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sustav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dolaze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svake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stanice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tijelu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donose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potrebne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primjerice,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ljudi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njihova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neprestano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ponovno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vraća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nazivamo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zatvorenim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krvotokom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drugih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organizama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potom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razlijeva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tkivu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stanica.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stanica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tkiva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prikuplja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ponovno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vraća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prenosi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Takav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krvotok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potpuno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povezan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nazivamo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otvoreni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krvotok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neki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mekušci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(puževi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školjkaši)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člankonošci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(kukci,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pauci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rakovi).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391FBF" w:rsidRDefault="00391FBF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hr-HR"/>
        </w:rPr>
        <w:lastRenderedPageBreak/>
        <w:drawing>
          <wp:inline distT="0" distB="0" distL="0" distR="0">
            <wp:extent cx="5760720" cy="2423188"/>
            <wp:effectExtent l="19050" t="0" r="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BF" w:rsidRDefault="00391FBF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391FBF">
        <w:rPr>
          <w:rFonts w:ascii="Arial" w:hAnsi="Arial" w:cs="Arial"/>
          <w:sz w:val="28"/>
          <w:szCs w:val="28"/>
          <w:highlight w:val="yellow"/>
        </w:rPr>
        <w:t>6. Primjeri otvorenog krvotoka: a) u školjkaša, b) u kukaca</w:t>
      </w:r>
    </w:p>
    <w:p w:rsidR="00391FBF" w:rsidRDefault="00391FBF" w:rsidP="00947BB1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Zatvoreni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krvotok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omogućava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brži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prijenos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kisikom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hranjivim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tvarima.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Zbog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toga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životinje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zatvorenim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krvotokom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aktivnije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pokretljivije.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Zatvoreni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krvotok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prvi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put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pojavljuje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glavonožaca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(mekušci),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zatim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kolutićavaca,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Fonts w:ascii="Arial" w:hAnsi="Arial" w:cs="Arial"/>
          <w:sz w:val="28"/>
          <w:szCs w:val="28"/>
        </w:rPr>
        <w:t>npr</w:t>
      </w:r>
      <w:proofErr w:type="spellEnd"/>
      <w:r w:rsidRPr="00947BB1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gujavice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kasnije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svih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kralježnjaka.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391FBF" w:rsidRDefault="00391FBF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760720" cy="2600426"/>
            <wp:effectExtent l="1905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BF" w:rsidRDefault="00391FBF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391FBF">
        <w:rPr>
          <w:rFonts w:ascii="Arial" w:hAnsi="Arial" w:cs="Arial"/>
          <w:sz w:val="28"/>
          <w:szCs w:val="28"/>
          <w:highlight w:val="yellow"/>
        </w:rPr>
        <w:t>7. Primjeri zatvorenog krvotoka: a) u gujavice, b) u čovjeka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lastRenderedPageBreak/>
        <w:t>Krvotok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gujavice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sastoji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leđne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trbušne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žile.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Unutar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svakog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kolutića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povezane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jednom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prstenastom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žilom.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Svi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kralježnjaci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imaju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jedno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srce.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riba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srcem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teče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samo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ugljikovim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dioksidom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takvo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nazivamo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venskim.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Podijeljeno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dva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dijela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(jednu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pretklijetku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jednu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klijetku),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nakon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prolaska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kroz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arterijama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teče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prema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škrgama.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Trodijelno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(dvije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pretklijetke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jedna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klijetka)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imaju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vodozemci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gmazovi.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gmazova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postoji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djelomična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pregrada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klijetki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venska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arterijska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miješaju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manje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nego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vodozemaca.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Ptice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sisavci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imaju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četverodijelno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(dvije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pretklijetke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dvije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klijetke)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njemu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dolazi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miješanja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venske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arterijske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što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omogućuje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bolju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opskrbu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svih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stanica.</w:t>
      </w:r>
    </w:p>
    <w:p w:rsidR="00391FBF" w:rsidRDefault="00391FBF" w:rsidP="00947BB1">
      <w:pPr>
        <w:spacing w:after="0" w:line="480" w:lineRule="auto"/>
        <w:rPr>
          <w:rStyle w:val="Zadanifontodlomka"/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drawing>
          <wp:inline distT="0" distB="0" distL="0" distR="0">
            <wp:extent cx="3689756" cy="2074221"/>
            <wp:effectExtent l="19050" t="0" r="5944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58" cy="207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C9" w:rsidRDefault="00391FBF" w:rsidP="002512C9">
      <w:pPr>
        <w:spacing w:after="0" w:line="480" w:lineRule="auto"/>
        <w:rPr>
          <w:rStyle w:val="Zadanifontodlomka"/>
          <w:rFonts w:ascii="Arial" w:hAnsi="Arial" w:cs="Arial"/>
          <w:bCs/>
          <w:sz w:val="28"/>
          <w:szCs w:val="28"/>
          <w:highlight w:val="yellow"/>
        </w:rPr>
      </w:pPr>
      <w:r w:rsidRPr="00391FBF">
        <w:rPr>
          <w:rStyle w:val="Zadanifontodlomka"/>
          <w:rFonts w:ascii="Arial" w:hAnsi="Arial" w:cs="Arial"/>
          <w:bCs/>
          <w:sz w:val="28"/>
          <w:szCs w:val="28"/>
          <w:highlight w:val="yellow"/>
        </w:rPr>
        <w:t>8. Usporedba građe srca i krvotoka: a) ribe i punoglavci imaju vensko srce, b) vodozemci imaju trodijelno srce, c) ptice i sisavci imaju četverodijelno, potpuno pregrađeno srce</w:t>
      </w:r>
      <w:r w:rsidR="002512C9">
        <w:rPr>
          <w:rStyle w:val="Zadanifontodlomka"/>
          <w:rFonts w:ascii="Arial" w:hAnsi="Arial" w:cs="Arial"/>
          <w:bCs/>
          <w:sz w:val="28"/>
          <w:szCs w:val="28"/>
          <w:highlight w:val="yellow"/>
        </w:rPr>
        <w:br w:type="page"/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lastRenderedPageBreak/>
        <w:t>Biljke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prijenos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tvari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Biljke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upijaju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vodu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mineralne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zemlje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putem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korijenovih</w:t>
      </w:r>
      <w:proofErr w:type="spellEnd"/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dlačica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Voda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će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osmozom,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kroz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staničnu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Fonts w:ascii="Arial" w:hAnsi="Arial" w:cs="Arial"/>
          <w:sz w:val="28"/>
          <w:szCs w:val="28"/>
        </w:rPr>
        <w:t>stijenku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membranu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Fonts w:ascii="Arial" w:hAnsi="Arial" w:cs="Arial"/>
          <w:sz w:val="28"/>
          <w:szCs w:val="28"/>
        </w:rPr>
        <w:t>korijenove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dlačice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ući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druge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stanice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korijena.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vodi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otopljene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različite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jednak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način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ulaze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biljku.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</w:t>
      </w:r>
      <w:r w:rsidRPr="00947BB1">
        <w:rPr>
          <w:rFonts w:ascii="Arial" w:hAnsi="Arial" w:cs="Arial"/>
          <w:color w:val="FF0000"/>
          <w:sz w:val="28"/>
          <w:szCs w:val="28"/>
        </w:rPr>
        <w:t>(</w:t>
      </w:r>
      <w:proofErr w:type="spellStart"/>
      <w:r w:rsidRPr="00947BB1">
        <w:rPr>
          <w:rFonts w:ascii="Arial" w:hAnsi="Arial" w:cs="Arial"/>
          <w:color w:val="FF0000"/>
          <w:sz w:val="28"/>
          <w:szCs w:val="28"/>
        </w:rPr>
        <w:t>sl</w:t>
      </w:r>
      <w:proofErr w:type="spellEnd"/>
      <w:r w:rsidRPr="00947BB1">
        <w:rPr>
          <w:rFonts w:ascii="Arial" w:hAnsi="Arial" w:cs="Arial"/>
          <w:color w:val="FF0000"/>
          <w:sz w:val="28"/>
          <w:szCs w:val="28"/>
        </w:rPr>
        <w:t>.</w:t>
      </w:r>
      <w:r>
        <w:rPr>
          <w:rFonts w:ascii="Arial" w:hAnsi="Arial" w:cs="Arial"/>
          <w:color w:val="FF0000"/>
          <w:sz w:val="28"/>
          <w:szCs w:val="28"/>
        </w:rPr>
        <w:t xml:space="preserve">  </w:t>
      </w:r>
      <w:r w:rsidRPr="00947BB1">
        <w:rPr>
          <w:rFonts w:ascii="Arial" w:hAnsi="Arial" w:cs="Arial"/>
          <w:color w:val="FF0000"/>
          <w:sz w:val="28"/>
          <w:szCs w:val="28"/>
        </w:rPr>
        <w:t>3.14.)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Voda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nakon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ulaska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biljku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putuje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prema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sredini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korijena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gdje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provodne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žile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Njima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voda,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njoj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otopljene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svakog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lista.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provodne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kao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korijenu,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smještene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bliže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središtu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stabljike.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bližim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površini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stabljike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provode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lista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prema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korijenu,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suprotnom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smjeru,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dijelove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biljke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kisik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hranjive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nastale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listovima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fotosintezom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Pasivno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podizanje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vode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otopljenih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provodne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stabljike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omogućuje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kapilarnost.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pojava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podizanja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spuštanja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razine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tekućina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rub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uskih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cijevi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(kapilara).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No,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podizanje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vode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česticama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lisne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bilo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moguće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bez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transpiracije.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Transpiracija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pojava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ispuštanja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vode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obliku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vodene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pare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listove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biljaka.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Usisna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sila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transpiracije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nastaje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zbog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isparavanja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vode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listove,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zajedno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kapilarnošću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omogućuje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prolaz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vode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česticama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korijena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lista,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Style w:val="Zadanifontodlomka"/>
          <w:rFonts w:ascii="Arial" w:hAnsi="Arial" w:cs="Arial"/>
          <w:sz w:val="28"/>
          <w:szCs w:val="28"/>
        </w:rPr>
        <w:t>tj</w:t>
      </w:r>
      <w:proofErr w:type="spellEnd"/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uzlazni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vode.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Transpiracija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zbiva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Style w:val="Zadanifontodlomka"/>
          <w:rFonts w:ascii="Arial" w:hAnsi="Arial" w:cs="Arial"/>
          <w:sz w:val="28"/>
          <w:szCs w:val="28"/>
        </w:rPr>
        <w:t>puči</w:t>
      </w:r>
      <w:proofErr w:type="spellEnd"/>
      <w:r w:rsidRPr="00947BB1">
        <w:rPr>
          <w:rStyle w:val="Zadanifontodlomka"/>
          <w:rFonts w:ascii="Arial" w:hAnsi="Arial" w:cs="Arial"/>
          <w:sz w:val="28"/>
          <w:szCs w:val="28"/>
        </w:rPr>
        <w:t>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otvore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najčešće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nalaze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donjoj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pokožici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lista.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njih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obavlja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izmjena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lastRenderedPageBreak/>
        <w:t>plinova,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kisika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ugljikova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dioksida.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Sustav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provodnih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biljkama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omogućuje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prijenos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svih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stanica,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odgovara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ulozi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krvotoka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životinjskim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organizmima</w:t>
      </w:r>
    </w:p>
    <w:p w:rsidR="00AB2598" w:rsidRPr="00947BB1" w:rsidRDefault="00AB2598" w:rsidP="00947BB1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AB2598" w:rsidRPr="002512C9" w:rsidRDefault="00947BB1" w:rsidP="002512C9">
      <w:pPr>
        <w:pStyle w:val="paragraph"/>
        <w:numPr>
          <w:ilvl w:val="0"/>
          <w:numId w:val="6"/>
        </w:numPr>
        <w:shd w:val="clear" w:color="auto" w:fill="D99594" w:themeFill="accent2" w:themeFillTint="99"/>
        <w:tabs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</w:rPr>
      </w:pPr>
      <w:r w:rsidRPr="002512C9">
        <w:rPr>
          <w:rStyle w:val="normaltextrun"/>
          <w:rFonts w:ascii="Arial" w:hAnsi="Arial" w:cs="Arial"/>
          <w:b/>
          <w:bCs/>
          <w:sz w:val="28"/>
          <w:szCs w:val="28"/>
        </w:rPr>
        <w:t xml:space="preserve">Promotri  </w:t>
      </w:r>
      <w:r w:rsidRPr="002512C9">
        <w:rPr>
          <w:rStyle w:val="normaltextrun"/>
          <w:rFonts w:ascii="Arial" w:hAnsi="Arial" w:cs="Arial"/>
          <w:sz w:val="28"/>
          <w:szCs w:val="28"/>
        </w:rPr>
        <w:t>slike.</w:t>
      </w:r>
    </w:p>
    <w:p w:rsidR="00AB2598" w:rsidRPr="00947BB1" w:rsidRDefault="00947BB1" w:rsidP="002512C9">
      <w:pPr>
        <w:pStyle w:val="paragraph"/>
        <w:shd w:val="clear" w:color="auto" w:fill="D99594" w:themeFill="accent2" w:themeFillTint="99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b/>
          <w:bCs/>
          <w:sz w:val="28"/>
          <w:szCs w:val="28"/>
        </w:rPr>
        <w:t>Imenuj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organizme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koji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nemaju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razvijen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krvotok,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za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izmjenu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tvari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  <w:r w:rsidR="002512C9">
        <w:rPr>
          <w:rStyle w:val="eop"/>
          <w:rFonts w:ascii="Arial" w:hAnsi="Arial" w:cs="Arial"/>
          <w:sz w:val="28"/>
          <w:szCs w:val="28"/>
        </w:rPr>
        <w:t>ko</w:t>
      </w:r>
      <w:r w:rsidRPr="00947BB1">
        <w:rPr>
          <w:rStyle w:val="normaltextrun"/>
          <w:rFonts w:ascii="Arial" w:hAnsi="Arial" w:cs="Arial"/>
          <w:sz w:val="28"/>
          <w:szCs w:val="28"/>
        </w:rPr>
        <w:t>riste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površinom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tijela.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2512C9" w:rsidRDefault="00947BB1" w:rsidP="002512C9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 xml:space="preserve">    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Calibri" w:hAnsi="Arial" w:cs="Arial"/>
          <w:noProof/>
          <w:sz w:val="28"/>
          <w:szCs w:val="28"/>
        </w:rPr>
        <w:drawing>
          <wp:inline distT="0" distB="0" distL="0" distR="0">
            <wp:extent cx="1485900" cy="1123953"/>
            <wp:effectExtent l="0" t="0" r="0" b="0"/>
            <wp:docPr id="3" name="Slika 8" descr="C:\Users\Sanja\AppData\Local\Microsoft\Windows\INetCache\Content.MSO\A6CA483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239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8"/>
          <w:szCs w:val="28"/>
        </w:rPr>
        <w:t xml:space="preserve">    </w:t>
      </w:r>
      <w:r w:rsidRPr="00947BB1">
        <w:rPr>
          <w:rStyle w:val="Zadanifontodlomka"/>
          <w:rFonts w:ascii="Arial" w:eastAsia="Calibri" w:hAnsi="Arial" w:cs="Arial"/>
          <w:noProof/>
          <w:sz w:val="28"/>
          <w:szCs w:val="28"/>
        </w:rPr>
        <w:drawing>
          <wp:inline distT="0" distB="0" distL="0" distR="0">
            <wp:extent cx="1538308" cy="1126541"/>
            <wp:effectExtent l="19050" t="0" r="4742" b="0"/>
            <wp:docPr id="4" name="Slika 7" descr="C:\Users\Sanja\AppData\Local\Microsoft\Windows\INetCache\Content.MSO\E7804901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0090" cy="11278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2512C9" w:rsidRPr="002512C9">
        <w:rPr>
          <w:rStyle w:val="normaltextrun"/>
          <w:rFonts w:ascii="Arial" w:hAnsi="Arial" w:cs="Arial"/>
          <w:sz w:val="28"/>
        </w:rPr>
        <w:drawing>
          <wp:inline distT="0" distB="0" distL="0" distR="0">
            <wp:extent cx="1533507" cy="1126541"/>
            <wp:effectExtent l="19050" t="0" r="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74" t="9804" r="68708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21" cy="112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8"/>
          <w:szCs w:val="28"/>
        </w:rPr>
        <w:t xml:space="preserve">    </w:t>
      </w:r>
      <w:r w:rsidRPr="00947BB1">
        <w:rPr>
          <w:rStyle w:val="normaltextrun"/>
          <w:rFonts w:ascii="Arial" w:hAnsi="Arial" w:cs="Arial"/>
          <w:sz w:val="28"/>
          <w:szCs w:val="28"/>
        </w:rPr>
        <w:t>________________</w:t>
      </w:r>
      <w:r w:rsidR="002512C9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_______________</w:t>
      </w:r>
      <w:r w:rsidR="002512C9">
        <w:rPr>
          <w:rStyle w:val="normaltextrun"/>
          <w:rFonts w:ascii="Arial" w:hAnsi="Arial" w:cs="Arial"/>
          <w:sz w:val="28"/>
          <w:szCs w:val="28"/>
        </w:rPr>
        <w:t>_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_________________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AB2598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AB2598" w:rsidRPr="00947BB1" w:rsidRDefault="00947BB1" w:rsidP="002512C9">
      <w:pPr>
        <w:pStyle w:val="paragraph"/>
        <w:numPr>
          <w:ilvl w:val="0"/>
          <w:numId w:val="7"/>
        </w:numPr>
        <w:shd w:val="clear" w:color="auto" w:fill="D99594" w:themeFill="accent2" w:themeFillTint="99"/>
        <w:tabs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b/>
          <w:bCs/>
          <w:sz w:val="28"/>
          <w:szCs w:val="28"/>
        </w:rPr>
        <w:t>Dopuni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rečenice.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AB2598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Razlikujemo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________________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_______________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krvotok.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ljudskom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organizmu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neprestano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kola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od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srca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</w:t>
      </w:r>
      <w:r w:rsidRPr="00947BB1">
        <w:rPr>
          <w:rStyle w:val="normaltextrun"/>
          <w:rFonts w:ascii="Arial" w:hAnsi="Arial" w:cs="Arial"/>
          <w:sz w:val="28"/>
          <w:szCs w:val="28"/>
        </w:rPr>
        <w:t>v</w:t>
      </w:r>
      <w:r w:rsidRPr="00947BB1">
        <w:rPr>
          <w:rStyle w:val="normaltextrun"/>
          <w:rFonts w:ascii="Arial" w:hAnsi="Arial" w:cs="Arial"/>
          <w:sz w:val="28"/>
          <w:szCs w:val="28"/>
        </w:rPr>
        <w:t>nim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žilama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2512C9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947BB1">
        <w:rPr>
          <w:rStyle w:val="normaltextrun"/>
          <w:rFonts w:ascii="Arial" w:hAnsi="Arial" w:cs="Arial"/>
          <w:sz w:val="28"/>
          <w:szCs w:val="28"/>
        </w:rPr>
        <w:t>ponovno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vraća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srce.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To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nazivamo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_____________________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eop"/>
          <w:rFonts w:ascii="Arial" w:hAnsi="Arial" w:cs="Arial"/>
          <w:sz w:val="28"/>
          <w:szCs w:val="28"/>
        </w:rPr>
        <w:t>krvotokom.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lastRenderedPageBreak/>
        <w:t>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nekih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mekušaca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iz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srca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ulazi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krvne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žile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potom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razl</w:t>
      </w:r>
      <w:r w:rsidR="002512C9">
        <w:rPr>
          <w:rStyle w:val="normaltextrun"/>
          <w:rFonts w:ascii="Arial" w:hAnsi="Arial" w:cs="Arial"/>
          <w:sz w:val="28"/>
          <w:szCs w:val="28"/>
        </w:rPr>
        <w:t>i</w:t>
      </w:r>
      <w:r w:rsidRPr="00947BB1">
        <w:rPr>
          <w:rStyle w:val="normaltextrun"/>
          <w:rFonts w:ascii="Arial" w:hAnsi="Arial" w:cs="Arial"/>
          <w:sz w:val="28"/>
          <w:szCs w:val="28"/>
        </w:rPr>
        <w:t>jeva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tkivu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tako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dolazi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do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stanica.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Takav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krvotok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nazivamo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eop"/>
          <w:rFonts w:ascii="Arial" w:hAnsi="Arial" w:cs="Arial"/>
          <w:sz w:val="28"/>
          <w:szCs w:val="28"/>
        </w:rPr>
        <w:t>______________________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eop"/>
          <w:rFonts w:ascii="Arial" w:hAnsi="Arial" w:cs="Arial"/>
          <w:sz w:val="28"/>
          <w:szCs w:val="28"/>
        </w:rPr>
        <w:t>k</w:t>
      </w:r>
      <w:r w:rsidRPr="00947BB1">
        <w:rPr>
          <w:rStyle w:val="eop"/>
          <w:rFonts w:ascii="Arial" w:hAnsi="Arial" w:cs="Arial"/>
          <w:sz w:val="28"/>
          <w:szCs w:val="28"/>
        </w:rPr>
        <w:t>r</w:t>
      </w:r>
      <w:r w:rsidRPr="00947BB1">
        <w:rPr>
          <w:rStyle w:val="eop"/>
          <w:rFonts w:ascii="Arial" w:hAnsi="Arial" w:cs="Arial"/>
          <w:sz w:val="28"/>
          <w:szCs w:val="28"/>
        </w:rPr>
        <w:t>votok.</w:t>
      </w:r>
    </w:p>
    <w:p w:rsidR="00AB2598" w:rsidRPr="00947BB1" w:rsidRDefault="00AB2598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AB2598" w:rsidRPr="002512C9" w:rsidRDefault="00947BB1" w:rsidP="002512C9">
      <w:pPr>
        <w:pStyle w:val="paragraph"/>
        <w:numPr>
          <w:ilvl w:val="0"/>
          <w:numId w:val="8"/>
        </w:numPr>
        <w:shd w:val="clear" w:color="auto" w:fill="D99594" w:themeFill="accent2" w:themeFillTint="99"/>
        <w:tabs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b/>
          <w:bCs/>
          <w:sz w:val="28"/>
          <w:szCs w:val="28"/>
        </w:rPr>
        <w:t>Razvrstaj</w:t>
      </w:r>
      <w:r>
        <w:rPr>
          <w:rStyle w:val="normaltextrun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navedene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organizme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obzirom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na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njihov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krvotok.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 xml:space="preserve">        </w:t>
      </w:r>
      <w:r w:rsidRPr="00947BB1">
        <w:rPr>
          <w:rStyle w:val="normaltextrun"/>
          <w:rFonts w:ascii="Arial" w:hAnsi="Arial" w:cs="Arial"/>
          <w:sz w:val="28"/>
          <w:szCs w:val="28"/>
        </w:rPr>
        <w:t>žaba,</w:t>
      </w:r>
      <w:r>
        <w:rPr>
          <w:rStyle w:val="normaltextrun"/>
          <w:rFonts w:ascii="Arial" w:hAnsi="Arial" w:cs="Arial"/>
          <w:sz w:val="28"/>
          <w:szCs w:val="28"/>
        </w:rPr>
        <w:t xml:space="preserve">      </w:t>
      </w:r>
      <w:r w:rsidRPr="00947BB1">
        <w:rPr>
          <w:rStyle w:val="normaltextrun"/>
          <w:rFonts w:ascii="Arial" w:hAnsi="Arial" w:cs="Arial"/>
          <w:sz w:val="28"/>
          <w:szCs w:val="28"/>
        </w:rPr>
        <w:t>hlap,</w:t>
      </w:r>
      <w:r>
        <w:rPr>
          <w:rStyle w:val="normaltextrun"/>
          <w:rFonts w:ascii="Arial" w:hAnsi="Arial" w:cs="Arial"/>
          <w:sz w:val="28"/>
          <w:szCs w:val="28"/>
        </w:rPr>
        <w:t xml:space="preserve">      </w:t>
      </w:r>
      <w:r w:rsidRPr="00947BB1">
        <w:rPr>
          <w:rStyle w:val="normaltextrun"/>
          <w:rFonts w:ascii="Arial" w:hAnsi="Arial" w:cs="Arial"/>
          <w:sz w:val="28"/>
          <w:szCs w:val="28"/>
        </w:rPr>
        <w:t>bumbar,</w:t>
      </w:r>
      <w:r>
        <w:rPr>
          <w:rStyle w:val="normaltextrun"/>
          <w:rFonts w:ascii="Arial" w:hAnsi="Arial" w:cs="Arial"/>
          <w:sz w:val="28"/>
          <w:szCs w:val="28"/>
        </w:rPr>
        <w:t xml:space="preserve">      </w:t>
      </w:r>
      <w:r w:rsidRPr="00947BB1">
        <w:rPr>
          <w:rStyle w:val="normaltextrun"/>
          <w:rFonts w:ascii="Arial" w:hAnsi="Arial" w:cs="Arial"/>
          <w:sz w:val="28"/>
          <w:szCs w:val="28"/>
        </w:rPr>
        <w:t>mačka,</w:t>
      </w:r>
      <w:r>
        <w:rPr>
          <w:rStyle w:val="normaltextrun"/>
          <w:rFonts w:ascii="Arial" w:hAnsi="Arial" w:cs="Arial"/>
          <w:sz w:val="28"/>
          <w:szCs w:val="28"/>
        </w:rPr>
        <w:t xml:space="preserve">      </w:t>
      </w:r>
      <w:r w:rsidRPr="00947BB1">
        <w:rPr>
          <w:rStyle w:val="normaltextrun"/>
          <w:rFonts w:ascii="Arial" w:hAnsi="Arial" w:cs="Arial"/>
          <w:sz w:val="28"/>
          <w:szCs w:val="28"/>
        </w:rPr>
        <w:t>pas,</w:t>
      </w:r>
      <w:r>
        <w:rPr>
          <w:rStyle w:val="normaltextrun"/>
          <w:rFonts w:ascii="Arial" w:hAnsi="Arial" w:cs="Arial"/>
          <w:sz w:val="28"/>
          <w:szCs w:val="28"/>
        </w:rPr>
        <w:t xml:space="preserve">    </w:t>
      </w:r>
      <w:r w:rsidRPr="00947BB1">
        <w:rPr>
          <w:rStyle w:val="normaltextrun"/>
          <w:rFonts w:ascii="Arial" w:hAnsi="Arial" w:cs="Arial"/>
          <w:sz w:val="28"/>
          <w:szCs w:val="28"/>
        </w:rPr>
        <w:t>lignja,</w:t>
      </w:r>
      <w:r>
        <w:rPr>
          <w:rStyle w:val="normaltextrun"/>
          <w:rFonts w:ascii="Arial" w:hAnsi="Arial" w:cs="Arial"/>
          <w:sz w:val="28"/>
          <w:szCs w:val="28"/>
        </w:rPr>
        <w:t xml:space="preserve">    </w:t>
      </w:r>
      <w:r w:rsidRPr="00947BB1">
        <w:rPr>
          <w:rStyle w:val="normaltextrun"/>
          <w:rFonts w:ascii="Arial" w:hAnsi="Arial" w:cs="Arial"/>
          <w:sz w:val="28"/>
          <w:szCs w:val="28"/>
        </w:rPr>
        <w:t>dagnja,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 xml:space="preserve">        </w:t>
      </w:r>
      <w:r w:rsidRPr="00947BB1">
        <w:rPr>
          <w:rStyle w:val="normaltextrun"/>
          <w:rFonts w:ascii="Arial" w:hAnsi="Arial" w:cs="Arial"/>
          <w:sz w:val="28"/>
          <w:szCs w:val="28"/>
        </w:rPr>
        <w:t>hobotnica,</w:t>
      </w:r>
      <w:r>
        <w:rPr>
          <w:rStyle w:val="normaltextrun"/>
          <w:rFonts w:ascii="Arial" w:hAnsi="Arial" w:cs="Arial"/>
          <w:sz w:val="28"/>
          <w:szCs w:val="28"/>
        </w:rPr>
        <w:t xml:space="preserve">      </w:t>
      </w:r>
      <w:r w:rsidRPr="00947BB1">
        <w:rPr>
          <w:rStyle w:val="normaltextrun"/>
          <w:rFonts w:ascii="Arial" w:hAnsi="Arial" w:cs="Arial"/>
          <w:sz w:val="28"/>
          <w:szCs w:val="28"/>
        </w:rPr>
        <w:t>gujavica,</w:t>
      </w:r>
      <w:r>
        <w:rPr>
          <w:rStyle w:val="normaltextrun"/>
          <w:rFonts w:ascii="Arial" w:hAnsi="Arial" w:cs="Arial"/>
          <w:sz w:val="28"/>
          <w:szCs w:val="28"/>
        </w:rPr>
        <w:t xml:space="preserve">      </w:t>
      </w:r>
      <w:r w:rsidRPr="00947BB1">
        <w:rPr>
          <w:rStyle w:val="normaltextrun"/>
          <w:rFonts w:ascii="Arial" w:hAnsi="Arial" w:cs="Arial"/>
          <w:sz w:val="28"/>
          <w:szCs w:val="28"/>
        </w:rPr>
        <w:t>krokodil,</w:t>
      </w:r>
      <w:r>
        <w:rPr>
          <w:rStyle w:val="normaltextrun"/>
          <w:rFonts w:ascii="Arial" w:hAnsi="Arial" w:cs="Arial"/>
          <w:sz w:val="28"/>
          <w:szCs w:val="28"/>
        </w:rPr>
        <w:t xml:space="preserve">      </w:t>
      </w:r>
      <w:r w:rsidRPr="00947BB1">
        <w:rPr>
          <w:rStyle w:val="normaltextrun"/>
          <w:rFonts w:ascii="Arial" w:hAnsi="Arial" w:cs="Arial"/>
          <w:sz w:val="28"/>
          <w:szCs w:val="28"/>
        </w:rPr>
        <w:t>kućna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muha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otvoreni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krvotok: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zatvoreni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krvotok: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________________________________________</w:t>
      </w:r>
      <w:r w:rsidR="002512C9">
        <w:rPr>
          <w:rStyle w:val="normaltextrun"/>
          <w:rFonts w:ascii="Arial" w:hAnsi="Arial" w:cs="Arial"/>
          <w:sz w:val="28"/>
          <w:szCs w:val="28"/>
        </w:rPr>
        <w:t>__</w:t>
      </w:r>
    </w:p>
    <w:p w:rsidR="00AB2598" w:rsidRPr="00947BB1" w:rsidRDefault="00AB2598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AB2598" w:rsidRPr="002512C9" w:rsidRDefault="00947BB1" w:rsidP="002512C9">
      <w:pPr>
        <w:pStyle w:val="paragraph"/>
        <w:numPr>
          <w:ilvl w:val="0"/>
          <w:numId w:val="9"/>
        </w:numPr>
        <w:shd w:val="clear" w:color="auto" w:fill="D99594" w:themeFill="accent2" w:themeFillTint="99"/>
        <w:tabs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Pokraj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slike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životinje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b/>
          <w:bCs/>
          <w:sz w:val="28"/>
          <w:szCs w:val="28"/>
        </w:rPr>
        <w:t>skiciraj</w:t>
      </w:r>
      <w:r>
        <w:rPr>
          <w:rStyle w:val="normaltextrun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njezino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srce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opiši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ga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pojmov</w:t>
      </w:r>
      <w:r w:rsidRPr="00947BB1">
        <w:rPr>
          <w:rStyle w:val="normaltextrun"/>
          <w:rFonts w:ascii="Arial" w:hAnsi="Arial" w:cs="Arial"/>
          <w:sz w:val="28"/>
          <w:szCs w:val="28"/>
        </w:rPr>
        <w:t>i</w:t>
      </w:r>
      <w:r w:rsidRPr="00947BB1">
        <w:rPr>
          <w:rStyle w:val="normaltextrun"/>
          <w:rFonts w:ascii="Arial" w:hAnsi="Arial" w:cs="Arial"/>
          <w:sz w:val="28"/>
          <w:szCs w:val="28"/>
        </w:rPr>
        <w:t>ma:</w:t>
      </w:r>
      <w:r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2512C9">
        <w:rPr>
          <w:rStyle w:val="normaltextrun"/>
          <w:rFonts w:ascii="Arial" w:hAnsi="Arial" w:cs="Arial"/>
          <w:sz w:val="28"/>
          <w:szCs w:val="28"/>
        </w:rPr>
        <w:t>klijetka,  pretklijetka,  pregrada  srca.</w:t>
      </w:r>
      <w:r w:rsidRPr="002512C9"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AB2598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Calibri" w:hAnsi="Arial" w:cs="Arial"/>
          <w:noProof/>
          <w:sz w:val="28"/>
          <w:szCs w:val="28"/>
        </w:rPr>
        <w:drawing>
          <wp:inline distT="0" distB="0" distL="0" distR="0">
            <wp:extent cx="1162046" cy="400050"/>
            <wp:effectExtent l="0" t="0" r="0" b="0"/>
            <wp:docPr id="5" name="Slika 6" descr="C:\Users\Sanja\AppData\Local\Microsoft\Windows\INetCache\Content.MSO\FD3DF3B7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46" cy="400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8"/>
          <w:szCs w:val="28"/>
        </w:rPr>
        <w:t xml:space="preserve"> </w:t>
      </w:r>
    </w:p>
    <w:p w:rsidR="00AB2598" w:rsidRPr="00947BB1" w:rsidRDefault="00AB2598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eastAsia="Calibri" w:hAnsi="Arial" w:cs="Arial"/>
          <w:noProof/>
          <w:sz w:val="28"/>
          <w:szCs w:val="28"/>
        </w:rPr>
        <w:drawing>
          <wp:inline distT="0" distB="0" distL="0" distR="0">
            <wp:extent cx="590546" cy="438153"/>
            <wp:effectExtent l="0" t="0" r="0" b="0"/>
            <wp:docPr id="7" name="Slika 4" descr="C:\Users\Sanja\AppData\Local\Microsoft\Windows\INetCache\Content.MSO\BE1AF8F3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46" cy="4381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hAnsi="Arial" w:cs="Arial"/>
          <w:sz w:val="28"/>
          <w:szCs w:val="28"/>
          <w:lang w:val="en-US"/>
        </w:rPr>
        <w:t xml:space="preserve"> </w:t>
      </w:r>
    </w:p>
    <w:p w:rsidR="00AB2598" w:rsidRPr="00947BB1" w:rsidRDefault="00AB2598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2512C9" w:rsidRDefault="002512C9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2512C9">
        <w:rPr>
          <w:rStyle w:val="eop"/>
          <w:rFonts w:ascii="Arial" w:hAnsi="Arial" w:cs="Arial"/>
          <w:sz w:val="28"/>
        </w:rPr>
        <w:drawing>
          <wp:inline distT="0" distB="0" distL="0" distR="0">
            <wp:extent cx="603247" cy="641351"/>
            <wp:effectExtent l="0" t="0" r="0" b="0"/>
            <wp:docPr id="25" name="Slika 1" descr="C:\Users\Sanja\AppData\Local\Microsoft\Windows\INetCache\Content.MSO\9BF872D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47" cy="6413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512C9" w:rsidRDefault="002512C9">
      <w:pPr>
        <w:suppressAutoHyphens w:val="0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AB2598" w:rsidRDefault="002512C9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947BB1">
        <w:rPr>
          <w:rFonts w:ascii="Arial" w:hAnsi="Arial" w:cs="Arial"/>
          <w:b/>
          <w:bCs/>
          <w:sz w:val="28"/>
          <w:szCs w:val="28"/>
        </w:rPr>
        <w:lastRenderedPageBreak/>
        <w:t>3.3.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UTJEČE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LI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POREMEĆAJ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U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TRANSPORTU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TVARI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NA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ZDRAVLJE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2512C9" w:rsidRPr="00947BB1" w:rsidRDefault="002512C9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Stalan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nesmetan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protok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svih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stanica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važan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opskrbu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kisikom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hranjivim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odvođenje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ugljikova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dioksida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ostalih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otpadnih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Stoga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promjene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prijenosu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krvotokom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utječu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poremećaje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radu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organizma.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Danas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Republici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Hrvatskoj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upravo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bolesti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najčešći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uzrok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smrti.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No,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zdravlje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velikoj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mjeri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možemo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utjecati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sami,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svojim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načinom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života.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njihovo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zdravlje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važna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pravilna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prehrana,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primjerena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tjelesna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masa,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redovita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tjelesna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aktivnost,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izbjegavanje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alkoholnih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energetskih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pića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duhanskih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proizvoda,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kontrola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tlaka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slike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izbjegavanje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stresa</w:t>
      </w:r>
      <w:r w:rsidR="002512C9">
        <w:rPr>
          <w:rStyle w:val="Zadanifontodlomka"/>
          <w:rFonts w:ascii="Arial" w:hAnsi="Arial" w:cs="Arial"/>
          <w:color w:val="FF0000"/>
          <w:sz w:val="28"/>
          <w:szCs w:val="28"/>
        </w:rPr>
        <w:t>.</w:t>
      </w:r>
    </w:p>
    <w:p w:rsidR="00AB2598" w:rsidRPr="00947BB1" w:rsidRDefault="00AB2598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947BB1">
        <w:rPr>
          <w:rFonts w:ascii="Arial" w:hAnsi="Arial" w:cs="Arial"/>
          <w:b/>
          <w:bCs/>
          <w:sz w:val="28"/>
          <w:szCs w:val="28"/>
        </w:rPr>
        <w:t>Što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se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događa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kad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se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začepi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krvna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žila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Zbog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nakupljanja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masnoća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drugih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unutrašnjim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Style w:val="Zadanifontodlomka"/>
          <w:rFonts w:ascii="Arial" w:hAnsi="Arial" w:cs="Arial"/>
          <w:sz w:val="28"/>
          <w:szCs w:val="28"/>
        </w:rPr>
        <w:t>stijenkama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nastati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njihovo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začepljenje.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Tada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povećanja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tlaka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otežanog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protoka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kroz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stanice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nekog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dijela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tijela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primiti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dovoljno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hranjivih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tvari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kisika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dovesti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odumiranja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tkiva.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začepljenje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dogodi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opskrbljuju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srčanog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udara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Dogodi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začepljenje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opskrbljuju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mozak,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govorimo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lastRenderedPageBreak/>
        <w:t>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moždanom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udaru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Osim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srčanog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udara,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kao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posljedica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bolesti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krvotoka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zastoj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rada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Kako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spriječila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smrt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omogućio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rad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srca,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takvim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bolesnicima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ugrađuje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Style w:val="Zadanifontodlomka"/>
          <w:rFonts w:ascii="Arial" w:hAnsi="Arial" w:cs="Arial"/>
          <w:sz w:val="28"/>
          <w:szCs w:val="28"/>
          <w:u w:val="single"/>
        </w:rPr>
        <w:t>pacemaker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–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električni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stimulator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potiče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rad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srčanog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mišića.</w:t>
      </w:r>
    </w:p>
    <w:p w:rsidR="002512C9" w:rsidRDefault="002512C9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2238375" cy="1704340"/>
            <wp:effectExtent l="19050" t="0" r="9525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C9" w:rsidRDefault="002512C9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2512C9">
        <w:rPr>
          <w:rFonts w:ascii="Arial" w:hAnsi="Arial" w:cs="Arial"/>
          <w:sz w:val="28"/>
          <w:szCs w:val="28"/>
          <w:highlight w:val="yellow"/>
        </w:rPr>
        <w:t xml:space="preserve">9. Ugrađeni </w:t>
      </w:r>
      <w:proofErr w:type="spellStart"/>
      <w:r w:rsidRPr="002512C9">
        <w:rPr>
          <w:rFonts w:ascii="Arial" w:hAnsi="Arial" w:cs="Arial"/>
          <w:sz w:val="28"/>
          <w:szCs w:val="28"/>
          <w:highlight w:val="yellow"/>
        </w:rPr>
        <w:t>pacemaker</w:t>
      </w:r>
      <w:proofErr w:type="spellEnd"/>
      <w:r w:rsidRPr="002512C9">
        <w:rPr>
          <w:rFonts w:ascii="Arial" w:hAnsi="Arial" w:cs="Arial"/>
          <w:sz w:val="28"/>
          <w:szCs w:val="28"/>
          <w:highlight w:val="yellow"/>
        </w:rPr>
        <w:t xml:space="preserve"> vidljiv na </w:t>
      </w:r>
      <w:proofErr w:type="spellStart"/>
      <w:r w:rsidRPr="002512C9">
        <w:rPr>
          <w:rFonts w:ascii="Arial" w:hAnsi="Arial" w:cs="Arial"/>
          <w:sz w:val="28"/>
          <w:szCs w:val="28"/>
          <w:highlight w:val="yellow"/>
        </w:rPr>
        <w:t>rengenskoj</w:t>
      </w:r>
      <w:proofErr w:type="spellEnd"/>
      <w:r w:rsidRPr="002512C9">
        <w:rPr>
          <w:rFonts w:ascii="Arial" w:hAnsi="Arial" w:cs="Arial"/>
          <w:sz w:val="28"/>
          <w:szCs w:val="28"/>
          <w:highlight w:val="yellow"/>
        </w:rPr>
        <w:t xml:space="preserve"> slici</w:t>
      </w:r>
    </w:p>
    <w:p w:rsidR="002512C9" w:rsidRDefault="002512C9" w:rsidP="00947BB1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Zastoj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rada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srčanih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zalistaka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također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može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biti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uzrok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zdravstvenih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problema.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Kada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problemi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radu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tako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veliki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poremećaji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mogu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liječiti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lijekovima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operacijama,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bolesnicima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život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može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produljiti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transplantacijom.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Kod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transplantacije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potrebno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odrediti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podudarnosti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tkiva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davatelja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primatelja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kako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došlo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imunoloških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reakcija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odbacivanja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transplantiranog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organa.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Potencijalni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dobrovoljni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davatelji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organa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imaju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Fonts w:ascii="Arial" w:hAnsi="Arial" w:cs="Arial"/>
          <w:sz w:val="28"/>
          <w:szCs w:val="28"/>
        </w:rPr>
        <w:t>tzv</w:t>
      </w:r>
      <w:proofErr w:type="spellEnd"/>
      <w:r w:rsidRPr="00947BB1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Fonts w:ascii="Arial" w:hAnsi="Arial" w:cs="Arial"/>
          <w:sz w:val="28"/>
          <w:szCs w:val="28"/>
        </w:rPr>
        <w:t>donorsku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karticu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upisuju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registar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potencijalnih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darivatelja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organa.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Osim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transplantacije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cijelog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srca,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mogu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transplantirati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samo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srčani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Fonts w:ascii="Arial" w:hAnsi="Arial" w:cs="Arial"/>
          <w:sz w:val="28"/>
          <w:szCs w:val="28"/>
        </w:rPr>
        <w:t>zalistci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ili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ugraditi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premosnice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kojima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premosti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oštećeni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ili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začepljeni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dio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srčane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arterije.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lastRenderedPageBreak/>
        <w:t>Postoje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poremećaja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krvnoga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tlaka.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Jedan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nizak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tlak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rijetko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liječi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lijekovima.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Drugi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visok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krvni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tlak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nastati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kao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posljedica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pretilosti,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povećane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količine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soli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masti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prehrani,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slabe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fizičke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aktivnosti,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stresa,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pušenja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konzumacije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alkohola.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Visok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tlak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puno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opasniji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poremećaj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niskog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liječi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lijekovima.</w:t>
      </w:r>
    </w:p>
    <w:p w:rsidR="00AB2598" w:rsidRPr="00947BB1" w:rsidRDefault="00AB2598" w:rsidP="00947BB1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947BB1">
        <w:rPr>
          <w:rFonts w:ascii="Arial" w:hAnsi="Arial" w:cs="Arial"/>
          <w:b/>
          <w:bCs/>
          <w:sz w:val="28"/>
          <w:szCs w:val="28"/>
        </w:rPr>
        <w:t>Sastav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krvi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poremećaji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zdravlja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Dođe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li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poremećaja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sastava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plazme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tjelešaca,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kao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posljedica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mogu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javiti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poremećaji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transportu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kisika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hranjivih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tvari,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zgrušavanju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obrani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organizma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Fonts w:ascii="Arial" w:hAnsi="Arial" w:cs="Arial"/>
          <w:sz w:val="28"/>
          <w:szCs w:val="28"/>
        </w:rPr>
        <w:t>sl</w:t>
      </w:r>
      <w:proofErr w:type="spellEnd"/>
      <w:r w:rsidRPr="00947BB1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Anemija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slabokrvnost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poremećaj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kojem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dolazi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slabije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opskrbe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stanica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tijela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kisikom.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Anemične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osobe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često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umorne,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slabe,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pate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nesvjestice,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gubitka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daha,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puls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mirovanju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ubrzan,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koži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očituje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bljedoća.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Uzroka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više,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primjerice,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nedostatak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eritrocita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hemoglobina,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najčešći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uzrok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nedostatak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željeza.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Liječenje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ovisi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uzrocima,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najčešće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preporuča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uzimanje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namirnica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bogatih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željezom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dodatno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unošenje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željeza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obliku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tableta.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Leukemija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bolest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dovodi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smanjene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sposobnosti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obrane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organizma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posljedica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povećanog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broja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nezrelih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stadija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leukocita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Uzrok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tome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lastRenderedPageBreak/>
        <w:t>tumorne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promjene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matičnih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stanica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koštanoj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moždini.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Liječi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kemoterapijom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transplantacijom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zdrave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koštane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moždine.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AB2598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947BB1">
        <w:rPr>
          <w:rFonts w:ascii="Arial" w:hAnsi="Arial" w:cs="Arial"/>
          <w:b/>
          <w:bCs/>
          <w:sz w:val="28"/>
          <w:szCs w:val="28"/>
        </w:rPr>
        <w:t>Krv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kao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lijek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Tijekom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operacija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naglog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gubitka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nadoknaditi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samo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transfuzijom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Transfuzija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unošenje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davatelja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krvotok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primatelja.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Transfuzija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važna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liječenje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bolesti.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Kod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transfuzije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bitno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poznavati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krvne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grupe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davatelja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primatelja.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ovise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posebnim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bjelančevinama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membrani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eritrocita.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AB0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sustavu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krvnih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grupa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postoje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četiri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grupe.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A,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B,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AB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i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0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(nula)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Uvijek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mora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dati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davatelja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podudara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grupom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primatelja.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Dođe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pogrešne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transfuzije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zbog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imunološke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reakcije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zgrušavanja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smrti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primatelja.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Dobrovoljno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darivanje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human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čin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kojim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možemo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nekome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spasiti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produljiti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život.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nego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što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darovana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upotrijebi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transfuziju,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obvezno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provjerava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sadrži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li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uzročnike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bolesti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koji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mogu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prenositi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krvlju.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mogu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darivati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bolesne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maloljetne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osobe.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Rezus-faktor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(Rh-faktor)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drugi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sustav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krvnih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grupa.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Naziv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potječe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bjelančevine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koja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prvi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put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pronađena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majmuna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nazvana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lastRenderedPageBreak/>
        <w:t>rezus-faktorom.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Rh-pozitivna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osoba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ima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bjelančevinu,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Rh-negativna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nema.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također,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važno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kod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transfuzije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krvi.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2512C9" w:rsidRDefault="002512C9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 w:rsidRPr="00947BB1">
        <w:rPr>
          <w:rFonts w:ascii="Arial" w:hAnsi="Arial" w:cs="Arial"/>
          <w:b/>
          <w:bCs/>
          <w:sz w:val="28"/>
          <w:szCs w:val="28"/>
        </w:rPr>
        <w:t>Kako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zaustaviti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Fonts w:ascii="Arial" w:hAnsi="Arial" w:cs="Arial"/>
          <w:b/>
          <w:bCs/>
          <w:sz w:val="28"/>
          <w:szCs w:val="28"/>
        </w:rPr>
        <w:t>krvarenje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Zbog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nepažnje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obavljanju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aktivnosti,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fizičkih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ozljeda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pojedinih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dijelova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tijela,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prometnoj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nesreći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sličnim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okolnostima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može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oštećenja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Ošteti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žila,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će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krvarenja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Krvarenje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može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biti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unutarnje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ako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nastane,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primjerice,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trbušnoj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šupljini,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prsnoj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šupljini,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području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bedra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ili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zdjelice.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947BB1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7BB1">
        <w:rPr>
          <w:rFonts w:ascii="Arial" w:hAnsi="Arial" w:cs="Arial"/>
          <w:sz w:val="28"/>
          <w:szCs w:val="28"/>
        </w:rPr>
        <w:t>Vanjsko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krvarenje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nastane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kada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krvotoka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izlazi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van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tijela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mjestu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oštećene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žile.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Ako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žile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polako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istječe,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oštećena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vena.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No,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ako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štrca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iz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žile,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oštećena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arterija.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Zbog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brzine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gubitka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važno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što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prije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zaustaviti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arterijsko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krvarenje.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Ako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vrijeme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zaustavi,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zbog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gubitka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krvi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može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nastupiti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nesvjestica,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kasnije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r w:rsidRPr="00947BB1">
        <w:rPr>
          <w:rFonts w:ascii="Arial" w:hAnsi="Arial" w:cs="Arial"/>
          <w:sz w:val="28"/>
          <w:szCs w:val="28"/>
        </w:rPr>
        <w:t>smrt.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AB2598" w:rsidRDefault="00947BB1" w:rsidP="00947BB1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  <w:r w:rsidRPr="00947BB1">
        <w:rPr>
          <w:rStyle w:val="Zadanifontodlomka"/>
          <w:rFonts w:ascii="Arial" w:hAnsi="Arial" w:cs="Arial"/>
          <w:sz w:val="28"/>
          <w:szCs w:val="28"/>
        </w:rPr>
        <w:t>Stoga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unesrećenoj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osobi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treba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odmah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pružiti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prvu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pomoć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što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zaustaviti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krvarenje.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Krvarenja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zaustavljaju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snažnim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pritiskom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najbližu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glavnu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arteriju.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Krvarenje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glavi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zaustavlja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pritiskom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samo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jedne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vratne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arterije.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Nakon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toga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mjesto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oštećenja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treba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položiti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sterilnu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gazu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Style w:val="Zadanifontodlomka"/>
          <w:rFonts w:ascii="Arial" w:hAnsi="Arial" w:cs="Arial"/>
          <w:sz w:val="28"/>
          <w:szCs w:val="28"/>
        </w:rPr>
        <w:t>kompresivni</w:t>
      </w:r>
      <w:proofErr w:type="spellEnd"/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zavoj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ih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povezati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kružnim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zavojem.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pružanju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prve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pomoći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važno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lastRenderedPageBreak/>
        <w:t>zaštititi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-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izbjegavati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direktan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kontakt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nositi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zaštitne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rukavice.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Opasna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krvarenja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iz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nosa.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Dođe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li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toga,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ozlijeđenu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osobu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treba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postaviti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Style w:val="Zadanifontodlomka"/>
          <w:rFonts w:ascii="Arial" w:hAnsi="Arial" w:cs="Arial"/>
          <w:sz w:val="28"/>
          <w:szCs w:val="28"/>
        </w:rPr>
        <w:t>tzv</w:t>
      </w:r>
      <w:proofErr w:type="spellEnd"/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pozu</w:t>
      </w:r>
      <w:r>
        <w:rPr>
          <w:rStyle w:val="Zadanifontodlomka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b/>
          <w:bCs/>
          <w:sz w:val="28"/>
          <w:szCs w:val="28"/>
        </w:rPr>
        <w:t>mislioca</w:t>
      </w:r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Pritom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osoba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sjeda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glavom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oslonjenom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ruke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oslanja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svoje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noge.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Prstima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ruku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čvrsto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pritisne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mekani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dio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nosa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i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diše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usta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(</w:t>
      </w:r>
      <w:proofErr w:type="spellStart"/>
      <w:r w:rsidRPr="00947BB1">
        <w:rPr>
          <w:rStyle w:val="Zadanifontodlomka"/>
          <w:rFonts w:ascii="Arial" w:hAnsi="Arial" w:cs="Arial"/>
          <w:sz w:val="28"/>
          <w:szCs w:val="28"/>
        </w:rPr>
        <w:t>sl</w:t>
      </w:r>
      <w:proofErr w:type="spellEnd"/>
      <w:r w:rsidRPr="00947BB1">
        <w:rPr>
          <w:rStyle w:val="Zadanifontodlomka"/>
          <w:rFonts w:ascii="Arial" w:hAnsi="Arial" w:cs="Arial"/>
          <w:sz w:val="28"/>
          <w:szCs w:val="28"/>
        </w:rPr>
        <w:t>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3.20.).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Najopasnija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unutarnja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krvarenja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koja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ne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vide,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a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zaustavljaju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se</w:t>
      </w:r>
      <w:r>
        <w:rPr>
          <w:rStyle w:val="Zadanifontodlomka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Zadanifontodlomka"/>
          <w:rFonts w:ascii="Arial" w:hAnsi="Arial" w:cs="Arial"/>
          <w:sz w:val="28"/>
          <w:szCs w:val="28"/>
        </w:rPr>
        <w:t>operacijom.</w:t>
      </w:r>
    </w:p>
    <w:p w:rsidR="002512C9" w:rsidRDefault="002512C9" w:rsidP="00947BB1">
      <w:pPr>
        <w:spacing w:after="0" w:line="480" w:lineRule="auto"/>
        <w:rPr>
          <w:rStyle w:val="Zadanifontodlomka"/>
          <w:rFonts w:ascii="Arial" w:hAnsi="Arial" w:cs="Arial"/>
          <w:sz w:val="28"/>
          <w:szCs w:val="28"/>
        </w:rPr>
      </w:pPr>
    </w:p>
    <w:p w:rsidR="002512C9" w:rsidRPr="00947BB1" w:rsidRDefault="002512C9" w:rsidP="00947BB1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F0678B" w:rsidRDefault="00947BB1" w:rsidP="00F0678B">
      <w:pPr>
        <w:pStyle w:val="paragraph"/>
        <w:numPr>
          <w:ilvl w:val="0"/>
          <w:numId w:val="10"/>
        </w:numPr>
        <w:shd w:val="clear" w:color="auto" w:fill="D99594" w:themeFill="accent2" w:themeFillTint="99"/>
        <w:tabs>
          <w:tab w:val="left" w:pos="720"/>
        </w:tabs>
        <w:spacing w:before="0" w:after="0" w:line="480" w:lineRule="auto"/>
        <w:ind w:left="0" w:firstLine="0"/>
        <w:textAlignment w:val="baseline"/>
        <w:rPr>
          <w:rStyle w:val="normaltextrun"/>
          <w:rFonts w:ascii="Arial" w:hAnsi="Arial" w:cs="Arial"/>
          <w:sz w:val="28"/>
          <w:szCs w:val="28"/>
        </w:rPr>
      </w:pPr>
      <w:r w:rsidRPr="002512C9">
        <w:rPr>
          <w:rStyle w:val="normaltextrun"/>
          <w:rFonts w:ascii="Arial" w:hAnsi="Arial" w:cs="Arial"/>
          <w:b/>
          <w:bCs/>
          <w:sz w:val="28"/>
          <w:szCs w:val="28"/>
        </w:rPr>
        <w:t>Poveži</w:t>
      </w:r>
      <w:r w:rsidRPr="002512C9">
        <w:rPr>
          <w:rStyle w:val="normaltextrun"/>
          <w:rFonts w:ascii="Arial" w:hAnsi="Arial" w:cs="Arial"/>
          <w:sz w:val="28"/>
          <w:szCs w:val="28"/>
        </w:rPr>
        <w:t xml:space="preserve">  sliku  s  tvrdnjama  životnih  navika  koje  pridonose  </w:t>
      </w:r>
    </w:p>
    <w:p w:rsidR="00AB2598" w:rsidRPr="002512C9" w:rsidRDefault="00947BB1" w:rsidP="00F0678B">
      <w:pPr>
        <w:pStyle w:val="paragraph"/>
        <w:shd w:val="clear" w:color="auto" w:fill="D99594" w:themeFill="accent2" w:themeFillTint="99"/>
        <w:tabs>
          <w:tab w:val="left" w:pos="720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2512C9">
        <w:rPr>
          <w:rStyle w:val="normaltextrun"/>
          <w:rFonts w:ascii="Arial" w:hAnsi="Arial" w:cs="Arial"/>
          <w:sz w:val="28"/>
          <w:szCs w:val="28"/>
        </w:rPr>
        <w:t>zdra</w:t>
      </w:r>
      <w:r w:rsidRPr="002512C9">
        <w:rPr>
          <w:rStyle w:val="normaltextrun"/>
          <w:rFonts w:ascii="Arial" w:hAnsi="Arial" w:cs="Arial"/>
          <w:sz w:val="28"/>
          <w:szCs w:val="28"/>
        </w:rPr>
        <w:t>v</w:t>
      </w:r>
      <w:r w:rsidRPr="002512C9">
        <w:rPr>
          <w:rStyle w:val="normaltextrun"/>
          <w:rFonts w:ascii="Arial" w:hAnsi="Arial" w:cs="Arial"/>
          <w:sz w:val="28"/>
          <w:szCs w:val="28"/>
        </w:rPr>
        <w:t>lju  srca  i  krvnih  žila.</w:t>
      </w:r>
      <w:r w:rsidRPr="002512C9"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F0678B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24075" cy="1382573"/>
            <wp:effectExtent l="19050" t="0" r="4725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75" cy="138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BB1">
        <w:rPr>
          <w:rStyle w:val="eop"/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54021" cy="1382573"/>
            <wp:effectExtent l="19050" t="0" r="3329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74" cy="138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758544" cy="1391260"/>
            <wp:effectExtent l="19050" t="0" r="0" b="0"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19" cy="139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8B" w:rsidRPr="00947BB1" w:rsidRDefault="00F0678B" w:rsidP="00F0678B">
      <w:pPr>
        <w:pStyle w:val="paragraph"/>
        <w:spacing w:before="0" w:after="0" w:line="480" w:lineRule="auto"/>
        <w:jc w:val="center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Pravilna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prehrana.</w:t>
      </w:r>
    </w:p>
    <w:p w:rsidR="00AB2598" w:rsidRPr="00947BB1" w:rsidRDefault="00947BB1" w:rsidP="00F0678B">
      <w:pPr>
        <w:pStyle w:val="paragraph"/>
        <w:spacing w:before="0" w:after="0" w:line="480" w:lineRule="auto"/>
        <w:jc w:val="center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Izbjegavanje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pušenja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konzumacije</w:t>
      </w:r>
      <w:r w:rsidR="00F0678B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947BB1">
        <w:rPr>
          <w:rStyle w:val="normaltextrun"/>
          <w:rFonts w:ascii="Arial" w:hAnsi="Arial" w:cs="Arial"/>
          <w:sz w:val="28"/>
          <w:szCs w:val="28"/>
        </w:rPr>
        <w:t>alkoholnih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pića.</w:t>
      </w:r>
    </w:p>
    <w:p w:rsidR="00F0678B" w:rsidRDefault="00F0678B" w:rsidP="00F0678B">
      <w:pPr>
        <w:pStyle w:val="paragraph"/>
        <w:spacing w:before="0" w:after="0" w:line="480" w:lineRule="auto"/>
        <w:jc w:val="center"/>
        <w:textAlignment w:val="baseline"/>
        <w:rPr>
          <w:rStyle w:val="normaltextrun"/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Tjelesna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aktivnost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boravak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prir</w:t>
      </w:r>
      <w:r w:rsidRPr="00947BB1">
        <w:rPr>
          <w:rStyle w:val="normaltextrun"/>
          <w:rFonts w:ascii="Arial" w:hAnsi="Arial" w:cs="Arial"/>
          <w:sz w:val="28"/>
          <w:szCs w:val="28"/>
        </w:rPr>
        <w:t>o</w:t>
      </w:r>
      <w:r w:rsidRPr="00947BB1">
        <w:rPr>
          <w:rStyle w:val="normaltextrun"/>
          <w:rFonts w:ascii="Arial" w:hAnsi="Arial" w:cs="Arial"/>
          <w:sz w:val="28"/>
          <w:szCs w:val="28"/>
        </w:rPr>
        <w:t>di.</w:t>
      </w:r>
    </w:p>
    <w:p w:rsidR="00F0678B" w:rsidRDefault="00F0678B">
      <w:pPr>
        <w:suppressAutoHyphens w:val="0"/>
        <w:rPr>
          <w:rStyle w:val="normaltextrun"/>
          <w:rFonts w:ascii="Arial" w:eastAsia="Times New Roman" w:hAnsi="Arial" w:cs="Arial"/>
          <w:sz w:val="28"/>
          <w:szCs w:val="28"/>
          <w:lang w:eastAsia="hr-HR"/>
        </w:rPr>
      </w:pPr>
      <w:r>
        <w:rPr>
          <w:rStyle w:val="normaltextrun"/>
          <w:rFonts w:ascii="Arial" w:hAnsi="Arial" w:cs="Arial"/>
          <w:sz w:val="28"/>
          <w:szCs w:val="28"/>
        </w:rPr>
        <w:br w:type="page"/>
      </w:r>
    </w:p>
    <w:p w:rsidR="00AB2598" w:rsidRPr="00947BB1" w:rsidRDefault="00947BB1" w:rsidP="00F0678B">
      <w:pPr>
        <w:pStyle w:val="paragraph"/>
        <w:numPr>
          <w:ilvl w:val="0"/>
          <w:numId w:val="11"/>
        </w:numPr>
        <w:shd w:val="clear" w:color="auto" w:fill="D99594" w:themeFill="accent2" w:themeFillTint="99"/>
        <w:tabs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b/>
          <w:bCs/>
          <w:sz w:val="28"/>
          <w:szCs w:val="28"/>
        </w:rPr>
        <w:lastRenderedPageBreak/>
        <w:t>Zaokruži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točan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odgovor.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Ako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začepi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krvna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žila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koja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opskrbljuje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srce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doći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će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do</w:t>
      </w:r>
      <w:r w:rsidR="00F0678B">
        <w:rPr>
          <w:rStyle w:val="normaltextrun"/>
          <w:rFonts w:ascii="Arial" w:hAnsi="Arial" w:cs="Arial"/>
          <w:sz w:val="28"/>
          <w:szCs w:val="28"/>
        </w:rPr>
        <w:t>: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 xml:space="preserve">        </w:t>
      </w:r>
      <w:r w:rsidRPr="00947BB1">
        <w:rPr>
          <w:rStyle w:val="normaltextrun"/>
          <w:rFonts w:ascii="Arial" w:hAnsi="Arial" w:cs="Arial"/>
          <w:sz w:val="28"/>
          <w:szCs w:val="28"/>
        </w:rPr>
        <w:t>A)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visokog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krvnog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tlaka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 xml:space="preserve">        </w:t>
      </w:r>
      <w:r w:rsidRPr="00947BB1">
        <w:rPr>
          <w:rStyle w:val="normaltextrun"/>
          <w:rFonts w:ascii="Arial" w:hAnsi="Arial" w:cs="Arial"/>
          <w:sz w:val="28"/>
          <w:szCs w:val="28"/>
        </w:rPr>
        <w:t>B)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srčanog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udara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 xml:space="preserve">        </w:t>
      </w:r>
      <w:r w:rsidRPr="00947BB1">
        <w:rPr>
          <w:rStyle w:val="normaltextrun"/>
          <w:rFonts w:ascii="Arial" w:hAnsi="Arial" w:cs="Arial"/>
          <w:sz w:val="28"/>
          <w:szCs w:val="28"/>
        </w:rPr>
        <w:t>C)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moždanog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udara.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AB2598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AB2598" w:rsidRPr="00947BB1" w:rsidRDefault="00947BB1" w:rsidP="002512C9">
      <w:pPr>
        <w:pStyle w:val="paragraph"/>
        <w:numPr>
          <w:ilvl w:val="0"/>
          <w:numId w:val="12"/>
        </w:numPr>
        <w:tabs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b/>
          <w:bCs/>
          <w:sz w:val="28"/>
          <w:szCs w:val="28"/>
        </w:rPr>
        <w:t>Poveži</w:t>
      </w:r>
      <w:r>
        <w:rPr>
          <w:rStyle w:val="normaltextrun"/>
          <w:rFonts w:ascii="Arial" w:hAnsi="Arial" w:cs="Arial"/>
          <w:b/>
          <w:bCs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pojmove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objašnjenjima.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AB2598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F0678B" w:rsidRDefault="00947BB1" w:rsidP="00F0678B">
      <w:pPr>
        <w:pStyle w:val="paragraph"/>
        <w:tabs>
          <w:tab w:val="left" w:pos="2835"/>
        </w:tabs>
        <w:spacing w:before="0" w:after="0" w:line="480" w:lineRule="auto"/>
        <w:ind w:left="3540" w:hanging="3540"/>
        <w:textAlignment w:val="baseline"/>
        <w:rPr>
          <w:rStyle w:val="normaltextrun"/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Anemija</w:t>
      </w:r>
      <w:r w:rsidR="00F0678B">
        <w:rPr>
          <w:rStyle w:val="normaltextrun"/>
          <w:rFonts w:ascii="Arial" w:hAnsi="Arial" w:cs="Arial"/>
          <w:sz w:val="28"/>
          <w:szCs w:val="28"/>
        </w:rPr>
        <w:tab/>
      </w:r>
      <w:r w:rsidRPr="00947BB1">
        <w:rPr>
          <w:rStyle w:val="normaltextrun"/>
          <w:rFonts w:ascii="Arial" w:hAnsi="Arial" w:cs="Arial"/>
          <w:sz w:val="28"/>
          <w:szCs w:val="28"/>
        </w:rPr>
        <w:t>Bolest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koja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dovodi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do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smanjene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obrane</w:t>
      </w:r>
      <w:r w:rsidR="00F0678B">
        <w:rPr>
          <w:rStyle w:val="normaltextrun"/>
          <w:rFonts w:ascii="Arial" w:hAnsi="Arial" w:cs="Arial"/>
          <w:sz w:val="28"/>
          <w:szCs w:val="28"/>
        </w:rPr>
        <w:t xml:space="preserve">  </w:t>
      </w:r>
    </w:p>
    <w:p w:rsidR="00F0678B" w:rsidRDefault="00F0678B" w:rsidP="00F0678B">
      <w:pPr>
        <w:pStyle w:val="paragraph"/>
        <w:tabs>
          <w:tab w:val="left" w:pos="2835"/>
        </w:tabs>
        <w:spacing w:before="0" w:after="0" w:line="480" w:lineRule="auto"/>
        <w:ind w:left="3540" w:hanging="3540"/>
        <w:textAlignment w:val="baseline"/>
        <w:rPr>
          <w:rStyle w:val="normaltextrun"/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ab/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organizma</w:t>
      </w:r>
      <w:r w:rsidR="00947BB1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što</w:t>
      </w:r>
      <w:r w:rsidR="00947BB1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je</w:t>
      </w:r>
      <w:r w:rsidR="00947BB1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posljedica</w:t>
      </w:r>
      <w:r w:rsidR="00947BB1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poveć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a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nog</w:t>
      </w:r>
      <w:r w:rsidR="00947BB1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broja</w:t>
      </w:r>
    </w:p>
    <w:p w:rsidR="00AB2598" w:rsidRPr="00947BB1" w:rsidRDefault="00F0678B" w:rsidP="00F0678B">
      <w:pPr>
        <w:pStyle w:val="paragraph"/>
        <w:tabs>
          <w:tab w:val="left" w:pos="2835"/>
        </w:tabs>
        <w:spacing w:before="0" w:after="0" w:line="480" w:lineRule="auto"/>
        <w:ind w:left="3540" w:hanging="3540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ab/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nezrelih</w:t>
      </w:r>
      <w:r w:rsidR="00947BB1">
        <w:rPr>
          <w:rStyle w:val="eop"/>
          <w:rFonts w:ascii="Arial" w:hAnsi="Arial" w:cs="Arial"/>
          <w:sz w:val="28"/>
          <w:szCs w:val="28"/>
        </w:rPr>
        <w:t xml:space="preserve">  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stadija</w:t>
      </w:r>
      <w:r w:rsidR="00947BB1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leukocita</w:t>
      </w:r>
      <w:r w:rsidR="00947BB1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u</w:t>
      </w:r>
      <w:r w:rsidR="00947BB1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k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r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vi.</w:t>
      </w:r>
      <w:r w:rsidR="00947BB1"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F0678B" w:rsidRDefault="00F0678B" w:rsidP="002512C9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</w:p>
    <w:p w:rsidR="00F0678B" w:rsidRDefault="00947BB1" w:rsidP="002512C9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Leukemija</w:t>
      </w:r>
      <w:r w:rsidR="00F0678B">
        <w:rPr>
          <w:rStyle w:val="normaltextrun"/>
          <w:rFonts w:ascii="Arial" w:hAnsi="Arial" w:cs="Arial"/>
          <w:sz w:val="28"/>
          <w:szCs w:val="28"/>
        </w:rPr>
        <w:tab/>
      </w:r>
      <w:r w:rsidR="00F0678B">
        <w:rPr>
          <w:rStyle w:val="normaltextrun"/>
          <w:rFonts w:ascii="Arial" w:hAnsi="Arial" w:cs="Arial"/>
          <w:sz w:val="28"/>
          <w:szCs w:val="28"/>
        </w:rPr>
        <w:tab/>
      </w:r>
      <w:r w:rsidR="00F0678B">
        <w:rPr>
          <w:rStyle w:val="normaltextrun"/>
          <w:rFonts w:ascii="Arial" w:hAnsi="Arial" w:cs="Arial"/>
          <w:sz w:val="28"/>
          <w:szCs w:val="28"/>
        </w:rPr>
        <w:tab/>
      </w:r>
      <w:r w:rsidRPr="00947BB1">
        <w:rPr>
          <w:rStyle w:val="normaltextrun"/>
          <w:rFonts w:ascii="Arial" w:hAnsi="Arial" w:cs="Arial"/>
          <w:sz w:val="28"/>
          <w:szCs w:val="28"/>
        </w:rPr>
        <w:t>Poremećaj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pri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kojem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dolazi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do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slab</w:t>
      </w:r>
      <w:r w:rsidRPr="00947BB1">
        <w:rPr>
          <w:rStyle w:val="normaltextrun"/>
          <w:rFonts w:ascii="Arial" w:hAnsi="Arial" w:cs="Arial"/>
          <w:sz w:val="28"/>
          <w:szCs w:val="28"/>
        </w:rPr>
        <w:t>i</w:t>
      </w:r>
      <w:r w:rsidRPr="00947BB1">
        <w:rPr>
          <w:rStyle w:val="normaltextrun"/>
          <w:rFonts w:ascii="Arial" w:hAnsi="Arial" w:cs="Arial"/>
          <w:sz w:val="28"/>
          <w:szCs w:val="28"/>
        </w:rPr>
        <w:t>je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F0678B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>
        <w:rPr>
          <w:rStyle w:val="normaltextrun"/>
          <w:rFonts w:ascii="Arial" w:hAnsi="Arial" w:cs="Arial"/>
          <w:sz w:val="28"/>
          <w:szCs w:val="28"/>
        </w:rPr>
        <w:tab/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opskrbe</w:t>
      </w:r>
      <w:r w:rsidR="00947BB1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stanica</w:t>
      </w:r>
      <w:r w:rsidR="00947BB1"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tijela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k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i</w:t>
      </w:r>
      <w:r w:rsidR="00947BB1" w:rsidRPr="00947BB1">
        <w:rPr>
          <w:rStyle w:val="normaltextrun"/>
          <w:rFonts w:ascii="Arial" w:hAnsi="Arial" w:cs="Arial"/>
          <w:sz w:val="28"/>
          <w:szCs w:val="28"/>
        </w:rPr>
        <w:t>sikom</w:t>
      </w:r>
      <w:r>
        <w:rPr>
          <w:rStyle w:val="normaltextrun"/>
          <w:rFonts w:ascii="Arial" w:hAnsi="Arial" w:cs="Arial"/>
          <w:sz w:val="28"/>
          <w:szCs w:val="28"/>
        </w:rPr>
        <w:t>.</w:t>
      </w:r>
    </w:p>
    <w:p w:rsidR="00AB2598" w:rsidRPr="00947BB1" w:rsidRDefault="00AB2598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AB2598" w:rsidRPr="00947BB1" w:rsidRDefault="00947BB1" w:rsidP="00F0678B">
      <w:pPr>
        <w:pStyle w:val="paragraph"/>
        <w:tabs>
          <w:tab w:val="left" w:pos="2835"/>
          <w:tab w:val="left" w:pos="3119"/>
        </w:tabs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Transfuzija</w:t>
      </w:r>
      <w:r w:rsidR="00F0678B">
        <w:rPr>
          <w:rStyle w:val="normaltextrun"/>
          <w:rFonts w:ascii="Arial" w:hAnsi="Arial" w:cs="Arial"/>
          <w:sz w:val="28"/>
          <w:szCs w:val="28"/>
        </w:rPr>
        <w:tab/>
      </w:r>
      <w:r w:rsidRPr="00947BB1">
        <w:rPr>
          <w:rStyle w:val="normaltextrun"/>
          <w:rFonts w:ascii="Arial" w:hAnsi="Arial" w:cs="Arial"/>
          <w:sz w:val="28"/>
          <w:szCs w:val="28"/>
        </w:rPr>
        <w:t>Unošenje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davatelja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krvotok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  <w:r w:rsidR="00F0678B">
        <w:rPr>
          <w:rStyle w:val="eop"/>
          <w:rFonts w:ascii="Arial" w:hAnsi="Arial" w:cs="Arial"/>
          <w:sz w:val="28"/>
          <w:szCs w:val="28"/>
        </w:rPr>
        <w:t>p</w:t>
      </w:r>
      <w:r w:rsidRPr="00947BB1">
        <w:rPr>
          <w:rStyle w:val="normaltextrun"/>
          <w:rFonts w:ascii="Arial" w:hAnsi="Arial" w:cs="Arial"/>
          <w:sz w:val="28"/>
          <w:szCs w:val="28"/>
        </w:rPr>
        <w:t>rim</w:t>
      </w:r>
      <w:r w:rsidRPr="00947BB1">
        <w:rPr>
          <w:rStyle w:val="normaltextrun"/>
          <w:rFonts w:ascii="Arial" w:hAnsi="Arial" w:cs="Arial"/>
          <w:sz w:val="28"/>
          <w:szCs w:val="28"/>
        </w:rPr>
        <w:t>a</w:t>
      </w:r>
      <w:r w:rsidR="00F0678B">
        <w:rPr>
          <w:rStyle w:val="normaltextrun"/>
          <w:rFonts w:ascii="Arial" w:hAnsi="Arial" w:cs="Arial"/>
          <w:sz w:val="28"/>
          <w:szCs w:val="28"/>
        </w:rPr>
        <w:t>t</w:t>
      </w:r>
      <w:r w:rsidRPr="00947BB1">
        <w:rPr>
          <w:rStyle w:val="normaltextrun"/>
          <w:rFonts w:ascii="Arial" w:hAnsi="Arial" w:cs="Arial"/>
          <w:sz w:val="28"/>
          <w:szCs w:val="28"/>
        </w:rPr>
        <w:t>elja.</w:t>
      </w:r>
    </w:p>
    <w:p w:rsidR="00F0678B" w:rsidRDefault="00F0678B">
      <w:pPr>
        <w:suppressAutoHyphens w:val="0"/>
        <w:rPr>
          <w:rStyle w:val="eop"/>
          <w:rFonts w:ascii="Arial" w:eastAsia="Times New Roman" w:hAnsi="Arial" w:cs="Arial"/>
          <w:sz w:val="28"/>
          <w:szCs w:val="28"/>
          <w:lang w:eastAsia="hr-HR"/>
        </w:rPr>
      </w:pPr>
      <w:r>
        <w:rPr>
          <w:rStyle w:val="eop"/>
          <w:rFonts w:ascii="Arial" w:hAnsi="Arial" w:cs="Arial"/>
          <w:sz w:val="28"/>
          <w:szCs w:val="28"/>
        </w:rPr>
        <w:br w:type="page"/>
      </w:r>
    </w:p>
    <w:p w:rsidR="00AB2598" w:rsidRPr="00947BB1" w:rsidRDefault="00947BB1" w:rsidP="00F0678B">
      <w:pPr>
        <w:pStyle w:val="paragraph"/>
        <w:numPr>
          <w:ilvl w:val="0"/>
          <w:numId w:val="13"/>
        </w:numPr>
        <w:shd w:val="clear" w:color="auto" w:fill="D99594" w:themeFill="accent2" w:themeFillTint="99"/>
        <w:tabs>
          <w:tab w:val="left" w:pos="720"/>
        </w:tabs>
        <w:spacing w:before="0" w:after="0" w:line="480" w:lineRule="auto"/>
        <w:ind w:left="0" w:firstLine="0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b/>
          <w:bCs/>
          <w:sz w:val="28"/>
          <w:szCs w:val="28"/>
        </w:rPr>
        <w:lastRenderedPageBreak/>
        <w:t>Promotri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slike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b/>
          <w:bCs/>
          <w:sz w:val="28"/>
          <w:szCs w:val="28"/>
        </w:rPr>
        <w:t>odgovori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na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pitanja.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F0678B" w:rsidRPr="00947BB1" w:rsidRDefault="00F0678B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508041" cy="1623974"/>
            <wp:effectExtent l="19050" t="0" r="0" b="0"/>
            <wp:docPr id="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83" r="2243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41" cy="16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1.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="00F0678B">
        <w:rPr>
          <w:rStyle w:val="normaltextrun"/>
          <w:rFonts w:ascii="Arial" w:hAnsi="Arial" w:cs="Arial"/>
          <w:sz w:val="28"/>
          <w:szCs w:val="28"/>
        </w:rPr>
        <w:t>K</w:t>
      </w:r>
      <w:r w:rsidRPr="00947BB1">
        <w:rPr>
          <w:rStyle w:val="normaltextrun"/>
          <w:rFonts w:ascii="Arial" w:hAnsi="Arial" w:cs="Arial"/>
          <w:sz w:val="28"/>
          <w:szCs w:val="28"/>
        </w:rPr>
        <w:t>ako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do</w:t>
      </w:r>
      <w:r w:rsidR="00F0678B">
        <w:rPr>
          <w:rStyle w:val="normaltextrun"/>
          <w:rFonts w:ascii="Arial" w:hAnsi="Arial" w:cs="Arial"/>
          <w:sz w:val="28"/>
          <w:szCs w:val="28"/>
        </w:rPr>
        <w:t>lazi do krvarenja?</w:t>
      </w: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__________________________________________________</w:t>
      </w:r>
      <w:r w:rsidR="00F0678B">
        <w:rPr>
          <w:rStyle w:val="eop"/>
          <w:rFonts w:ascii="Arial" w:hAnsi="Arial" w:cs="Arial"/>
          <w:sz w:val="28"/>
          <w:szCs w:val="28"/>
        </w:rPr>
        <w:t>________</w:t>
      </w:r>
    </w:p>
    <w:p w:rsidR="00AB2598" w:rsidRPr="00947BB1" w:rsidRDefault="00AB2598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2.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Zbog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čega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je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važno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zaustaviti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krvarenje?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</w:p>
    <w:p w:rsidR="00F0678B" w:rsidRPr="00947BB1" w:rsidRDefault="00F0678B" w:rsidP="00F0678B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________</w:t>
      </w:r>
    </w:p>
    <w:p w:rsidR="00AB2598" w:rsidRPr="00947BB1" w:rsidRDefault="00AB2598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3.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Čemu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služi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Style w:val="normaltextrun"/>
          <w:rFonts w:ascii="Arial" w:hAnsi="Arial" w:cs="Arial"/>
          <w:sz w:val="28"/>
          <w:szCs w:val="28"/>
        </w:rPr>
        <w:t>kompresivni</w:t>
      </w:r>
      <w:proofErr w:type="spellEnd"/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zavoj?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F0678B" w:rsidRPr="00947BB1" w:rsidRDefault="00F0678B" w:rsidP="00F0678B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________</w:t>
      </w:r>
    </w:p>
    <w:p w:rsidR="00AB2598" w:rsidRPr="00947BB1" w:rsidRDefault="00AB2598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4.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Na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što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moraš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paziti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pri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zaustavljanju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krvarenja?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</w:p>
    <w:p w:rsidR="00AB2598" w:rsidRPr="00947BB1" w:rsidRDefault="00F0678B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________</w:t>
      </w:r>
    </w:p>
    <w:p w:rsidR="00F0678B" w:rsidRDefault="00F0678B" w:rsidP="002512C9">
      <w:pPr>
        <w:pStyle w:val="paragraph"/>
        <w:spacing w:before="0" w:after="0" w:line="480" w:lineRule="auto"/>
        <w:textAlignment w:val="baseline"/>
        <w:rPr>
          <w:rStyle w:val="normaltextrun"/>
          <w:rFonts w:ascii="Arial" w:hAnsi="Arial" w:cs="Arial"/>
          <w:sz w:val="28"/>
          <w:szCs w:val="28"/>
        </w:rPr>
      </w:pPr>
    </w:p>
    <w:p w:rsidR="00AB2598" w:rsidRPr="00947BB1" w:rsidRDefault="00947BB1" w:rsidP="002512C9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5.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Obrazloži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svojim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riječima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što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je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proofErr w:type="spellStart"/>
      <w:r w:rsidRPr="00947BB1">
        <w:rPr>
          <w:rStyle w:val="normaltextrun"/>
          <w:rFonts w:ascii="Arial" w:hAnsi="Arial" w:cs="Arial"/>
          <w:sz w:val="28"/>
          <w:szCs w:val="28"/>
        </w:rPr>
        <w:t>tzv</w:t>
      </w:r>
      <w:proofErr w:type="spellEnd"/>
      <w:r w:rsidRPr="00947BB1">
        <w:rPr>
          <w:rStyle w:val="normaltextrun"/>
          <w:rFonts w:ascii="Arial" w:hAnsi="Arial" w:cs="Arial"/>
          <w:sz w:val="28"/>
          <w:szCs w:val="28"/>
        </w:rPr>
        <w:t>.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poza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mislioca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i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čemu</w:t>
      </w:r>
      <w:r>
        <w:rPr>
          <w:rStyle w:val="normaltextrun"/>
          <w:rFonts w:ascii="Arial" w:hAnsi="Arial" w:cs="Arial"/>
          <w:sz w:val="28"/>
          <w:szCs w:val="28"/>
        </w:rPr>
        <w:t xml:space="preserve">  </w:t>
      </w:r>
      <w:r w:rsidRPr="00947BB1">
        <w:rPr>
          <w:rStyle w:val="normaltextrun"/>
          <w:rFonts w:ascii="Arial" w:hAnsi="Arial" w:cs="Arial"/>
          <w:sz w:val="28"/>
          <w:szCs w:val="28"/>
        </w:rPr>
        <w:t>služi.</w:t>
      </w:r>
      <w:r>
        <w:rPr>
          <w:rStyle w:val="eop"/>
          <w:rFonts w:ascii="Arial" w:hAnsi="Arial" w:cs="Arial"/>
          <w:sz w:val="28"/>
          <w:szCs w:val="28"/>
        </w:rPr>
        <w:t xml:space="preserve">  </w:t>
      </w:r>
    </w:p>
    <w:p w:rsidR="00F0678B" w:rsidRPr="00947BB1" w:rsidRDefault="00F0678B" w:rsidP="00F0678B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________</w:t>
      </w:r>
    </w:p>
    <w:p w:rsidR="00F0678B" w:rsidRDefault="00F0678B" w:rsidP="00F0678B">
      <w:pPr>
        <w:pStyle w:val="paragraph"/>
        <w:spacing w:before="0" w:after="0" w:line="480" w:lineRule="auto"/>
        <w:textAlignment w:val="baseline"/>
        <w:rPr>
          <w:rStyle w:val="eop"/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________</w:t>
      </w:r>
    </w:p>
    <w:p w:rsidR="002F2831" w:rsidRPr="00947BB1" w:rsidRDefault="002F2831" w:rsidP="002F2831">
      <w:pPr>
        <w:pStyle w:val="paragraph"/>
        <w:spacing w:before="0" w:after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947BB1">
        <w:rPr>
          <w:rStyle w:val="normaltextrun"/>
          <w:rFonts w:ascii="Arial" w:hAnsi="Arial" w:cs="Arial"/>
          <w:sz w:val="28"/>
          <w:szCs w:val="28"/>
        </w:rPr>
        <w:t>__________________________________________________</w:t>
      </w:r>
      <w:r>
        <w:rPr>
          <w:rStyle w:val="eop"/>
          <w:rFonts w:ascii="Arial" w:hAnsi="Arial" w:cs="Arial"/>
          <w:sz w:val="28"/>
          <w:szCs w:val="28"/>
        </w:rPr>
        <w:t>________</w:t>
      </w:r>
    </w:p>
    <w:sectPr w:rsidR="002F2831" w:rsidRPr="00947BB1" w:rsidSect="00AB2598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9AB" w:rsidRDefault="00ED29AB" w:rsidP="00AB2598">
      <w:pPr>
        <w:spacing w:after="0" w:line="240" w:lineRule="auto"/>
      </w:pPr>
      <w:r>
        <w:separator/>
      </w:r>
    </w:p>
  </w:endnote>
  <w:endnote w:type="continuationSeparator" w:id="0">
    <w:p w:rsidR="00ED29AB" w:rsidRDefault="00ED29AB" w:rsidP="00AB2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9AB" w:rsidRDefault="00ED29AB" w:rsidP="00AB2598">
      <w:pPr>
        <w:spacing w:after="0" w:line="240" w:lineRule="auto"/>
      </w:pPr>
      <w:r w:rsidRPr="00AB2598">
        <w:rPr>
          <w:color w:val="000000"/>
        </w:rPr>
        <w:separator/>
      </w:r>
    </w:p>
  </w:footnote>
  <w:footnote w:type="continuationSeparator" w:id="0">
    <w:p w:rsidR="00ED29AB" w:rsidRDefault="00ED29AB" w:rsidP="00AB2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753E"/>
    <w:multiLevelType w:val="multilevel"/>
    <w:tmpl w:val="193446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1CC6"/>
    <w:multiLevelType w:val="multilevel"/>
    <w:tmpl w:val="34F035A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1CCC6F21"/>
    <w:multiLevelType w:val="multilevel"/>
    <w:tmpl w:val="2CFE9BC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23F46FB8"/>
    <w:multiLevelType w:val="multilevel"/>
    <w:tmpl w:val="59DE2AD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2630387C"/>
    <w:multiLevelType w:val="multilevel"/>
    <w:tmpl w:val="6334377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335A49D9"/>
    <w:multiLevelType w:val="multilevel"/>
    <w:tmpl w:val="BB88F38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35E303D1"/>
    <w:multiLevelType w:val="multilevel"/>
    <w:tmpl w:val="510221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40E961EC"/>
    <w:multiLevelType w:val="multilevel"/>
    <w:tmpl w:val="CD38567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475677C1"/>
    <w:multiLevelType w:val="multilevel"/>
    <w:tmpl w:val="F86CF16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50A91C69"/>
    <w:multiLevelType w:val="multilevel"/>
    <w:tmpl w:val="58BEEC2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65165AC9"/>
    <w:multiLevelType w:val="multilevel"/>
    <w:tmpl w:val="3424D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79284B4D"/>
    <w:multiLevelType w:val="multilevel"/>
    <w:tmpl w:val="111EF3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7ACD4E7F"/>
    <w:multiLevelType w:val="multilevel"/>
    <w:tmpl w:val="24AAFEB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12"/>
  </w:num>
  <w:num w:numId="5">
    <w:abstractNumId w:val="5"/>
  </w:num>
  <w:num w:numId="6">
    <w:abstractNumId w:val="6"/>
  </w:num>
  <w:num w:numId="7">
    <w:abstractNumId w:val="2"/>
  </w:num>
  <w:num w:numId="8">
    <w:abstractNumId w:val="9"/>
  </w:num>
  <w:num w:numId="9">
    <w:abstractNumId w:val="1"/>
  </w:num>
  <w:num w:numId="10">
    <w:abstractNumId w:val="10"/>
  </w:num>
  <w:num w:numId="11">
    <w:abstractNumId w:val="8"/>
  </w:num>
  <w:num w:numId="12">
    <w:abstractNumId w:val="4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598"/>
    <w:rsid w:val="002512C9"/>
    <w:rsid w:val="002F2831"/>
    <w:rsid w:val="00391FBF"/>
    <w:rsid w:val="00726ABB"/>
    <w:rsid w:val="00947BB1"/>
    <w:rsid w:val="00AB2598"/>
    <w:rsid w:val="00AC64B6"/>
    <w:rsid w:val="00AF41B0"/>
    <w:rsid w:val="00D5319C"/>
    <w:rsid w:val="00ED29AB"/>
    <w:rsid w:val="00F06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fc9"/>
      <o:colormenu v:ext="edit" fillcolor="#ffffc9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  <o:r id="V:Rule6" type="connector" idref="#_x0000_s1030"/>
        <o:r id="V:Rule7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B2598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Zadanifontodlomka">
    <w:name w:val="Zadani font odlomka"/>
    <w:rsid w:val="00AB2598"/>
  </w:style>
  <w:style w:type="paragraph" w:customStyle="1" w:styleId="paragraph">
    <w:name w:val="paragraph"/>
    <w:basedOn w:val="Normal"/>
    <w:rsid w:val="00AB2598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AB2598"/>
  </w:style>
  <w:style w:type="character" w:customStyle="1" w:styleId="eop">
    <w:name w:val="eop"/>
    <w:basedOn w:val="Zadanifontodlomka"/>
    <w:rsid w:val="00AB2598"/>
  </w:style>
  <w:style w:type="paragraph" w:customStyle="1" w:styleId="Odlomakpopisa">
    <w:name w:val="Odlomak popisa"/>
    <w:basedOn w:val="Normal"/>
    <w:rsid w:val="00AB2598"/>
    <w:pPr>
      <w:ind w:left="720"/>
    </w:pPr>
  </w:style>
  <w:style w:type="paragraph" w:styleId="BalloonText">
    <w:name w:val="Balloon Text"/>
    <w:basedOn w:val="Normal"/>
    <w:rsid w:val="00AB2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sid w:val="00AB2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25</Pages>
  <Words>3495</Words>
  <Characters>19922</Characters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2020-03-03T21:47:00Z</dcterms:created>
  <dcterms:modified xsi:type="dcterms:W3CDTF">2020-03-03T23:13:00Z</dcterms:modified>
</cp:coreProperties>
</file>